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6.297241pt;margin-top:583.956848pt;width:75.8327pt;height:.1pt;mso-position-horizontal-relative:page;mso-position-vertical-relative:page;z-index:-174" coordorigin="326,11679" coordsize="1517,2">
            <v:shape style="position:absolute;left:326;top:11679;width:1517;height:2" coordorigin="326,11679" coordsize="1517,0" path="m494,11679l2010,11679e" filled="f" stroked="t" strokeweight=".959687pt" strokecolor="#BFD4D8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3" w:after="0" w:line="240" w:lineRule="auto"/>
        <w:ind w:left="7080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3D493D"/>
          <w:spacing w:val="0"/>
          <w:w w:val="84"/>
          <w:b/>
          <w:bCs/>
        </w:rPr>
        <w:t>Eligibilit</w:t>
      </w:r>
      <w:r>
        <w:rPr>
          <w:rFonts w:ascii="Arial" w:hAnsi="Arial" w:cs="Arial" w:eastAsia="Arial"/>
          <w:sz w:val="29"/>
          <w:szCs w:val="29"/>
          <w:color w:val="3D493D"/>
          <w:spacing w:val="0"/>
          <w:w w:val="84"/>
          <w:b/>
          <w:bCs/>
        </w:rPr>
        <w:t>y</w:t>
      </w:r>
      <w:r>
        <w:rPr>
          <w:rFonts w:ascii="Arial" w:hAnsi="Arial" w:cs="Arial" w:eastAsia="Arial"/>
          <w:sz w:val="29"/>
          <w:szCs w:val="29"/>
          <w:color w:val="3D493D"/>
          <w:spacing w:val="16"/>
          <w:w w:val="84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3D493D"/>
          <w:spacing w:val="0"/>
          <w:w w:val="100"/>
          <w:b/>
          <w:bCs/>
        </w:rPr>
        <w:t>Center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37" w:right="1587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shape style="position:absolute;margin-left:79.680pt;margin-top:-115.590942pt;width:479.040009pt;height:106.559998pt;mso-position-horizontal-relative:page;mso-position-vertical-relative:paragraph;z-index:-175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32"/>
          <w:szCs w:val="32"/>
          <w:color w:val="3D493D"/>
          <w:spacing w:val="0"/>
          <w:w w:val="100"/>
          <w:b/>
          <w:bCs/>
        </w:rPr>
        <w:t>Division</w:t>
      </w:r>
      <w:r>
        <w:rPr>
          <w:rFonts w:ascii="Times New Roman" w:hAnsi="Times New Roman" w:cs="Times New Roman" w:eastAsia="Times New Roman"/>
          <w:sz w:val="32"/>
          <w:szCs w:val="32"/>
          <w:color w:val="3D493D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3D493D"/>
          <w:spacing w:val="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D493D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3D493D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D493D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3D493D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D493D"/>
          <w:spacing w:val="0"/>
          <w:w w:val="100"/>
          <w:b/>
          <w:bCs/>
        </w:rPr>
        <w:t>II</w:t>
      </w:r>
      <w:r>
        <w:rPr>
          <w:rFonts w:ascii="Times New Roman" w:hAnsi="Times New Roman" w:cs="Times New Roman" w:eastAsia="Times New Roman"/>
          <w:sz w:val="32"/>
          <w:szCs w:val="32"/>
          <w:color w:val="3D493D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D493D"/>
          <w:spacing w:val="0"/>
          <w:w w:val="100"/>
          <w:b/>
          <w:bCs/>
        </w:rPr>
        <w:t>Initial</w:t>
      </w:r>
      <w:r>
        <w:rPr>
          <w:rFonts w:ascii="Times New Roman" w:hAnsi="Times New Roman" w:cs="Times New Roman" w:eastAsia="Times New Roman"/>
          <w:sz w:val="32"/>
          <w:szCs w:val="32"/>
          <w:color w:val="3D493D"/>
          <w:spacing w:val="14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color w:val="3D493D"/>
          <w:spacing w:val="0"/>
          <w:w w:val="100"/>
          <w:b/>
          <w:bCs/>
        </w:rPr>
        <w:t>Eligibilit</w:t>
      </w:r>
      <w:r>
        <w:rPr>
          <w:rFonts w:ascii="Times New Roman" w:hAnsi="Times New Roman" w:cs="Times New Roman" w:eastAsia="Times New Roman"/>
          <w:sz w:val="32"/>
          <w:szCs w:val="32"/>
          <w:color w:val="3D493D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32"/>
          <w:szCs w:val="32"/>
          <w:color w:val="3D493D"/>
          <w:spacing w:val="7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D493D"/>
          <w:spacing w:val="0"/>
          <w:w w:val="104"/>
          <w:b/>
          <w:bCs/>
        </w:rPr>
        <w:t>Requirements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3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D493D"/>
          <w:w w:val="112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color w:val="3D493D"/>
          <w:spacing w:val="0"/>
          <w:w w:val="100"/>
          <w:b/>
          <w:bCs/>
          <w:u w:val="single" w:color="000000"/>
        </w:rPr>
        <w:t>Cor</w:t>
      </w:r>
      <w:r>
        <w:rPr>
          <w:rFonts w:ascii="Times New Roman" w:hAnsi="Times New Roman" w:cs="Times New Roman" w:eastAsia="Times New Roman"/>
          <w:sz w:val="23"/>
          <w:szCs w:val="23"/>
          <w:color w:val="3D493D"/>
          <w:spacing w:val="0"/>
          <w:w w:val="100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color w:val="3D493D"/>
          <w:spacing w:val="0"/>
          <w:w w:val="100"/>
          <w:b/>
          <w:bCs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3D493D"/>
          <w:spacing w:val="54"/>
          <w:w w:val="100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D493D"/>
          <w:spacing w:val="0"/>
          <w:w w:val="116"/>
          <w:b/>
          <w:bCs/>
          <w:u w:val="single" w:color="000000"/>
        </w:rPr>
        <w:t>Courses</w:t>
      </w:r>
      <w:r>
        <w:rPr>
          <w:rFonts w:ascii="Times New Roman" w:hAnsi="Times New Roman" w:cs="Times New Roman" w:eastAsia="Times New Roman"/>
          <w:sz w:val="23"/>
          <w:szCs w:val="23"/>
          <w:color w:val="3D493D"/>
          <w:spacing w:val="0"/>
          <w:w w:val="116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42" w:right="-20"/>
        <w:jc w:val="left"/>
        <w:tabs>
          <w:tab w:pos="12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44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b/>
          <w:bCs/>
        </w:rPr>
        <w:t>NCAA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8"/>
          <w:b/>
          <w:bCs/>
        </w:rPr>
        <w:t>Divisio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8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5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4"/>
          <w:b/>
          <w:bCs/>
        </w:rPr>
        <w:t>requires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24"/>
          <w:w w:val="124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493D"/>
          <w:spacing w:val="0"/>
          <w:w w:val="124"/>
          <w:b/>
          <w:bCs/>
        </w:rPr>
        <w:t>16</w:t>
      </w:r>
      <w:r>
        <w:rPr>
          <w:rFonts w:ascii="Times New Roman" w:hAnsi="Times New Roman" w:cs="Times New Roman" w:eastAsia="Times New Roman"/>
          <w:sz w:val="15"/>
          <w:szCs w:val="15"/>
          <w:color w:val="3D493D"/>
          <w:spacing w:val="31"/>
          <w:w w:val="124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4"/>
          <w:b/>
          <w:bCs/>
        </w:rPr>
        <w:t>core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29"/>
          <w:w w:val="124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4"/>
          <w:b/>
          <w:bCs/>
        </w:rPr>
        <w:t>courses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4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22"/>
          <w:w w:val="124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NCAA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2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7"/>
          <w:b/>
          <w:bCs/>
        </w:rPr>
        <w:t>Divisio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7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II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7"/>
          <w:b/>
          <w:bCs/>
        </w:rPr>
        <w:t>currentl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7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21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7"/>
          <w:b/>
          <w:bCs/>
        </w:rPr>
        <w:t>requires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8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493D"/>
          <w:spacing w:val="0"/>
          <w:w w:val="117"/>
          <w:b/>
          <w:bCs/>
        </w:rPr>
        <w:t>14</w:t>
      </w:r>
      <w:r>
        <w:rPr>
          <w:rFonts w:ascii="Times New Roman" w:hAnsi="Times New Roman" w:cs="Times New Roman" w:eastAsia="Times New Roman"/>
          <w:sz w:val="15"/>
          <w:szCs w:val="15"/>
          <w:color w:val="3D493D"/>
          <w:spacing w:val="40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7"/>
          <w:b/>
          <w:bCs/>
        </w:rPr>
        <w:t>core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3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7"/>
          <w:b/>
          <w:bCs/>
        </w:rPr>
        <w:t>courses.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6" w:lineRule="exact"/>
        <w:ind w:left="1239" w:right="776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Divisio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require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core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course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1"/>
        </w:rPr>
        <w:t>student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0"/>
          <w:w w:val="11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enrollin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Augus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2013.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chart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below.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4" w:after="0" w:line="223" w:lineRule="auto"/>
        <w:ind w:left="1264" w:right="542" w:firstLine="-422"/>
        <w:jc w:val="both"/>
        <w:tabs>
          <w:tab w:pos="12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44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b/>
          <w:bCs/>
        </w:rPr>
        <w:t>NCAA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7"/>
          <w:b/>
          <w:bCs/>
        </w:rPr>
        <w:t>Divisio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7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14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b/>
          <w:bCs/>
        </w:rPr>
        <w:t>will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1"/>
          <w:b/>
          <w:bCs/>
        </w:rPr>
        <w:t>require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20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493D"/>
          <w:spacing w:val="0"/>
          <w:w w:val="121"/>
          <w:b/>
          <w:bCs/>
        </w:rPr>
        <w:t>10</w:t>
      </w:r>
      <w:r>
        <w:rPr>
          <w:rFonts w:ascii="Times New Roman" w:hAnsi="Times New Roman" w:cs="Times New Roman" w:eastAsia="Times New Roman"/>
          <w:sz w:val="15"/>
          <w:szCs w:val="15"/>
          <w:color w:val="3D493D"/>
          <w:spacing w:val="37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1"/>
          <w:b/>
          <w:bCs/>
        </w:rPr>
        <w:t>core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22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21"/>
          <w:b/>
          <w:bCs/>
        </w:rPr>
        <w:t>course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21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24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7"/>
          <w:b/>
          <w:bCs/>
        </w:rPr>
        <w:t>prior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16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4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9"/>
          <w:b/>
          <w:bCs/>
        </w:rPr>
        <w:t>sevent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9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23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9"/>
          <w:b/>
          <w:bCs/>
        </w:rPr>
        <w:t>semester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4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seve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7"/>
        </w:rPr>
        <w:t>combinatio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9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English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mat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science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meet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6"/>
        </w:rPr>
        <w:t>distribution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8"/>
        </w:rPr>
        <w:t>requirement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below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46056"/>
          <w:spacing w:val="0"/>
          <w:w w:val="129"/>
        </w:rPr>
        <w:t>10</w:t>
      </w:r>
      <w:r>
        <w:rPr>
          <w:rFonts w:ascii="Arial" w:hAnsi="Arial" w:cs="Arial" w:eastAsia="Arial"/>
          <w:sz w:val="14"/>
          <w:szCs w:val="14"/>
          <w:color w:val="546056"/>
          <w:spacing w:val="-6"/>
          <w:w w:val="12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course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"locke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sevent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semeste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retake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5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B776D"/>
          <w:spacing w:val="0"/>
          <w:w w:val="100"/>
        </w:rPr>
        <w:t>grade</w:t>
      </w:r>
      <w:r>
        <w:rPr>
          <w:rFonts w:ascii="Times New Roman" w:hAnsi="Times New Roman" w:cs="Times New Roman" w:eastAsia="Times New Roman"/>
          <w:sz w:val="19"/>
          <w:szCs w:val="19"/>
          <w:color w:val="6B776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6"/>
        </w:rPr>
        <w:t>improvement.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7" w:after="0" w:line="194" w:lineRule="auto"/>
        <w:ind w:left="1658" w:right="515" w:firstLine="-350"/>
        <w:jc w:val="both"/>
        <w:tabs>
          <w:tab w:pos="16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77878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778782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7878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778782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Beginnin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August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34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3D493D"/>
          <w:spacing w:val="0"/>
          <w:w w:val="134"/>
          <w:i/>
        </w:rPr>
        <w:t>1</w:t>
      </w:r>
      <w:r>
        <w:rPr>
          <w:rFonts w:ascii="Arial" w:hAnsi="Arial" w:cs="Arial" w:eastAsia="Arial"/>
          <w:sz w:val="14"/>
          <w:szCs w:val="14"/>
          <w:color w:val="3D493D"/>
          <w:spacing w:val="0"/>
          <w:w w:val="134"/>
          <w:i/>
        </w:rPr>
        <w:t>,</w:t>
      </w:r>
      <w:r>
        <w:rPr>
          <w:rFonts w:ascii="Arial" w:hAnsi="Arial" w:cs="Arial" w:eastAsia="Arial"/>
          <w:sz w:val="14"/>
          <w:szCs w:val="14"/>
          <w:color w:val="3D493D"/>
          <w:spacing w:val="-14"/>
          <w:w w:val="134"/>
          <w:i/>
        </w:rPr>
        <w:t> </w:t>
      </w:r>
      <w:r>
        <w:rPr>
          <w:rFonts w:ascii="Arial" w:hAnsi="Arial" w:cs="Arial" w:eastAsia="Arial"/>
          <w:sz w:val="14"/>
          <w:szCs w:val="14"/>
          <w:color w:val="546056"/>
          <w:spacing w:val="0"/>
          <w:w w:val="134"/>
          <w:i/>
        </w:rPr>
        <w:t>2016,</w:t>
      </w:r>
      <w:r>
        <w:rPr>
          <w:rFonts w:ascii="Arial" w:hAnsi="Arial" w:cs="Arial" w:eastAsia="Arial"/>
          <w:sz w:val="14"/>
          <w:szCs w:val="14"/>
          <w:color w:val="546056"/>
          <w:spacing w:val="-28"/>
          <w:w w:val="134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0"/>
          <w:w w:val="100"/>
          <w:i/>
        </w:rPr>
        <w:t>witl</w:t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0"/>
          <w:w w:val="100"/>
          <w:i/>
        </w:rPr>
        <w:t>possible</w:t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Division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0"/>
          <w:w w:val="100"/>
          <w:i/>
        </w:rPr>
        <w:t>college-boun</w:t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student-athlete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still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receive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athletic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ai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ability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practice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team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3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546056"/>
          <w:spacing w:val="0"/>
          <w:w w:val="100"/>
          <w:i/>
        </w:rPr>
        <w:t>if</w:t>
      </w:r>
      <w:r>
        <w:rPr>
          <w:rFonts w:ascii="Arial" w:hAnsi="Arial" w:cs="Arial" w:eastAsia="Arial"/>
          <w:sz w:val="24"/>
          <w:szCs w:val="24"/>
          <w:color w:val="546056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sh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fail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meet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7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546056"/>
          <w:spacing w:val="-23"/>
          <w:w w:val="120"/>
          <w:i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546056"/>
          <w:spacing w:val="0"/>
          <w:w w:val="12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546056"/>
          <w:spacing w:val="-14"/>
          <w:w w:val="12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course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2"/>
          <w:i/>
        </w:rPr>
        <w:t>requirement,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woul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able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6056"/>
          <w:spacing w:val="0"/>
          <w:w w:val="103"/>
          <w:i/>
        </w:rPr>
        <w:t>compete.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2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546056"/>
          <w:w w:val="117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color w:val="546056"/>
          <w:spacing w:val="0"/>
          <w:w w:val="117"/>
          <w:b/>
          <w:bCs/>
          <w:u w:val="single" w:color="000000"/>
        </w:rPr>
        <w:t>Tes</w:t>
      </w:r>
      <w:r>
        <w:rPr>
          <w:rFonts w:ascii="Times New Roman" w:hAnsi="Times New Roman" w:cs="Times New Roman" w:eastAsia="Times New Roman"/>
          <w:sz w:val="23"/>
          <w:szCs w:val="23"/>
          <w:color w:val="546056"/>
          <w:spacing w:val="0"/>
          <w:w w:val="117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color w:val="546056"/>
          <w:spacing w:val="0"/>
          <w:w w:val="117"/>
          <w:b/>
          <w:bCs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546056"/>
          <w:spacing w:val="-25"/>
          <w:w w:val="117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D493D"/>
          <w:spacing w:val="0"/>
          <w:w w:val="121"/>
          <w:b/>
          <w:bCs/>
          <w:u w:val="single" w:color="000000"/>
        </w:rPr>
        <w:t>Scores</w:t>
      </w:r>
      <w:r>
        <w:rPr>
          <w:rFonts w:ascii="Times New Roman" w:hAnsi="Times New Roman" w:cs="Times New Roman" w:eastAsia="Times New Roman"/>
          <w:sz w:val="23"/>
          <w:szCs w:val="23"/>
          <w:color w:val="3D493D"/>
          <w:spacing w:val="0"/>
          <w:w w:val="121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6" w:lineRule="exact"/>
        <w:ind w:left="1259" w:right="570" w:firstLine="-427"/>
        <w:jc w:val="both"/>
        <w:tabs>
          <w:tab w:pos="12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1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49"/>
          <w:w w:val="12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1"/>
          <w:b/>
          <w:bCs/>
        </w:rPr>
        <w:t>Divisio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29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slidin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scale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matc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test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score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core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8"/>
        </w:rPr>
        <w:t>grade-point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average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(GPA).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slidin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B776D"/>
          <w:spacing w:val="0"/>
          <w:w w:val="100"/>
        </w:rPr>
        <w:t>scale</w:t>
      </w:r>
      <w:r>
        <w:rPr>
          <w:rFonts w:ascii="Times New Roman" w:hAnsi="Times New Roman" w:cs="Times New Roman" w:eastAsia="Times New Roman"/>
          <w:sz w:val="19"/>
          <w:szCs w:val="19"/>
          <w:color w:val="6B776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5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9"/>
        </w:rPr>
        <w:t>requirement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9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shown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Page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No.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9"/>
        </w:rPr>
        <w:t>sheet.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" w:after="0" w:line="240" w:lineRule="auto"/>
        <w:ind w:left="827" w:right="-20"/>
        <w:jc w:val="left"/>
        <w:tabs>
          <w:tab w:pos="12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8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39"/>
          <w:w w:val="11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8"/>
          <w:b/>
          <w:bCs/>
        </w:rPr>
        <w:t>Divisio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8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22"/>
          <w:w w:val="118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228"/>
        </w:rPr>
        <w:t>I</w:t>
      </w:r>
      <w:r>
        <w:rPr>
          <w:rFonts w:ascii="Arial" w:hAnsi="Arial" w:cs="Arial" w:eastAsia="Arial"/>
          <w:sz w:val="18"/>
          <w:szCs w:val="18"/>
          <w:color w:val="546056"/>
          <w:spacing w:val="-2"/>
          <w:w w:val="228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8"/>
        </w:rPr>
        <w:t>require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minimum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96"/>
        </w:rPr>
        <w:t>SA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0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score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820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95"/>
        </w:rPr>
        <w:t>ACT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score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1"/>
        </w:rPr>
        <w:t>68.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5" w:after="0" w:line="206" w:lineRule="exact"/>
        <w:ind w:left="1259" w:right="532" w:firstLine="-432"/>
        <w:jc w:val="both"/>
        <w:tabs>
          <w:tab w:pos="12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44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score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NCA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purpose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9"/>
          <w:b/>
          <w:bCs/>
        </w:rPr>
        <w:t>onl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9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17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critical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readin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mat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sections.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Th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2"/>
          <w:u w:val="single" w:color="000000"/>
        </w:rPr>
        <w:t>writing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2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6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sectio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20"/>
          <w:u w:val="single" w:color="000000"/>
        </w:rPr>
        <w:t>ofth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2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2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23"/>
          <w:w w:val="12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SA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7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2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7"/>
          <w:u w:val="single" w:color="000000"/>
        </w:rPr>
        <w:t>used.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7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4" w:after="0" w:line="206" w:lineRule="exact"/>
        <w:ind w:left="1264" w:right="534" w:firstLine="-432"/>
        <w:jc w:val="both"/>
        <w:tabs>
          <w:tab w:pos="12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44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score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93"/>
        </w:rPr>
        <w:t>NCA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purpose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29"/>
          <w:b/>
          <w:bCs/>
        </w:rPr>
        <w:t>su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23"/>
          <w:w w:val="129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23"/>
          <w:w w:val="129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4"/>
          <w:w w:val="129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3"/>
          <w:w w:val="12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followin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sections: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English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5"/>
        </w:rPr>
        <w:t>mathematics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5"/>
        </w:rPr>
        <w:t>reading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4"/>
        </w:rPr>
        <w:t>science.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4" w:after="0" w:line="224" w:lineRule="auto"/>
        <w:ind w:left="1259" w:right="539" w:firstLine="-427"/>
        <w:jc w:val="both"/>
        <w:tabs>
          <w:tab w:pos="12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9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47"/>
          <w:w w:val="11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9"/>
          <w:b/>
          <w:bCs/>
        </w:rPr>
        <w:t>Whe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9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28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b/>
          <w:bCs/>
        </w:rPr>
        <w:t>you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8"/>
          <w:b/>
          <w:bCs/>
        </w:rPr>
        <w:t>register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4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fo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4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SA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ACT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4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4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16"/>
          <w:w w:val="124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NCAA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6"/>
          <w:b/>
          <w:bCs/>
        </w:rPr>
        <w:t>Eligibilit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6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25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6"/>
          <w:b/>
          <w:bCs/>
        </w:rPr>
        <w:t>Center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25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6"/>
          <w:b/>
          <w:bCs/>
        </w:rPr>
        <w:t>code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4"/>
          <w:b/>
          <w:bCs/>
        </w:rPr>
        <w:t>9999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15"/>
          <w:w w:val="124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8"/>
          <w:b/>
          <w:bCs/>
        </w:rPr>
        <w:t>ensure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2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8"/>
          <w:b/>
          <w:bCs/>
        </w:rPr>
        <w:t>all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SA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9"/>
          <w:b/>
          <w:bCs/>
        </w:rPr>
        <w:t>and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17"/>
          <w:w w:val="119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b/>
          <w:bCs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22"/>
          <w:b/>
          <w:bCs/>
        </w:rPr>
        <w:t>score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22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1"/>
          <w:w w:val="122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7"/>
          <w:b/>
          <w:bCs/>
        </w:rPr>
        <w:t>reporte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7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5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7"/>
          <w:b/>
          <w:bCs/>
        </w:rPr>
        <w:t>directl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7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18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NCAA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5"/>
          <w:b/>
          <w:bCs/>
        </w:rPr>
        <w:t>Eligibilit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5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19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5"/>
          <w:b/>
          <w:bCs/>
        </w:rPr>
        <w:t>Center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18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5"/>
          <w:b/>
          <w:bCs/>
        </w:rPr>
        <w:t>fro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5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4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5"/>
          <w:b/>
          <w:bCs/>
        </w:rPr>
        <w:t>testin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5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2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5"/>
          <w:b/>
          <w:bCs/>
        </w:rPr>
        <w:t>agency.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5"/>
          <w:b/>
          <w:bCs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b/>
          <w:bCs/>
          <w:u w:val="single" w:color="000000"/>
        </w:rPr>
        <w:t>Tes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b/>
          <w:bCs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22"/>
          <w:b/>
          <w:bCs/>
          <w:u w:val="single" w:color="000000"/>
        </w:rPr>
        <w:t>score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22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22"/>
          <w:b/>
          <w:bCs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21"/>
          <w:w w:val="122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  <w:u w:val="single" w:color="000000"/>
        </w:rPr>
        <w:t>tha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4"/>
          <w:w w:val="100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6"/>
          <w:b/>
          <w:bCs/>
          <w:u w:val="single" w:color="000000"/>
        </w:rPr>
        <w:t>appea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6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6"/>
          <w:b/>
          <w:bCs/>
          <w:u w:val="single" w:color="0000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14"/>
          <w:w w:val="116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38"/>
          <w:w w:val="100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7"/>
          <w:b/>
          <w:bCs/>
          <w:u w:val="single" w:color="000000"/>
        </w:rPr>
        <w:t>transcript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7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7"/>
          <w:b/>
          <w:bCs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15"/>
          <w:w w:val="117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  <w:u w:val="single" w:color="000000"/>
        </w:rPr>
        <w:t>wil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46"/>
          <w:w w:val="100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4"/>
          <w:b/>
          <w:bCs/>
          <w:u w:val="single" w:color="0000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4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4"/>
          <w:b/>
          <w:bCs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22"/>
          <w:w w:val="124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  <w:u w:val="single" w:color="0000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33"/>
          <w:w w:val="100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1"/>
          <w:b/>
          <w:bCs/>
          <w:u w:val="single" w:color="000000"/>
        </w:rPr>
        <w:t>used.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1"/>
          <w:b/>
          <w:bCs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83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D493D"/>
          <w:w w:val="111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color w:val="3D493D"/>
          <w:spacing w:val="0"/>
          <w:w w:val="114"/>
          <w:b/>
          <w:bCs/>
          <w:u w:val="single" w:color="000000"/>
        </w:rPr>
        <w:t>Grade</w:t>
      </w:r>
      <w:r>
        <w:rPr>
          <w:rFonts w:ascii="Times New Roman" w:hAnsi="Times New Roman" w:cs="Times New Roman" w:eastAsia="Times New Roman"/>
          <w:sz w:val="23"/>
          <w:szCs w:val="23"/>
          <w:color w:val="3D493D"/>
          <w:spacing w:val="0"/>
          <w:w w:val="114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color w:val="3D493D"/>
          <w:spacing w:val="3"/>
          <w:w w:val="114"/>
          <w:b/>
          <w:bCs/>
          <w:u w:val="single" w:color="0000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3D493D"/>
          <w:spacing w:val="3"/>
          <w:w w:val="114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color w:val="3D493D"/>
          <w:spacing w:val="0"/>
          <w:w w:val="114"/>
          <w:b/>
          <w:bCs/>
          <w:u w:val="single" w:color="000000"/>
        </w:rPr>
        <w:t>Poin</w:t>
      </w:r>
      <w:r>
        <w:rPr>
          <w:rFonts w:ascii="Times New Roman" w:hAnsi="Times New Roman" w:cs="Times New Roman" w:eastAsia="Times New Roman"/>
          <w:sz w:val="23"/>
          <w:szCs w:val="23"/>
          <w:color w:val="3D493D"/>
          <w:spacing w:val="0"/>
          <w:w w:val="114"/>
          <w:b/>
          <w:bCs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color w:val="3D493D"/>
          <w:spacing w:val="0"/>
          <w:w w:val="114"/>
          <w:b/>
          <w:bCs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3D493D"/>
          <w:spacing w:val="-23"/>
          <w:w w:val="114"/>
          <w:b/>
          <w:bCs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D493D"/>
          <w:spacing w:val="0"/>
          <w:w w:val="115"/>
          <w:b/>
          <w:bCs/>
          <w:u w:val="single" w:color="000000"/>
        </w:rPr>
        <w:t>Average</w:t>
      </w:r>
      <w:r>
        <w:rPr>
          <w:rFonts w:ascii="Times New Roman" w:hAnsi="Times New Roman" w:cs="Times New Roman" w:eastAsia="Times New Roman"/>
          <w:sz w:val="23"/>
          <w:szCs w:val="23"/>
          <w:color w:val="3D493D"/>
          <w:spacing w:val="0"/>
          <w:w w:val="115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24" w:lineRule="auto"/>
        <w:ind w:left="1269" w:right="532" w:firstLine="-432"/>
        <w:jc w:val="both"/>
        <w:tabs>
          <w:tab w:pos="12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34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20"/>
          <w:b/>
          <w:bCs/>
        </w:rPr>
        <w:t>sure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9"/>
          <w:w w:val="12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loo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hig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school'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NCA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Course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NCA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Eligibilit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Center'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2"/>
        </w:rPr>
        <w:t>website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3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"/>
          <w:w w:val="103"/>
          <w:u w:val="single" w:color="00000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"/>
          <w:w w:val="103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"/>
          <w:w w:val="103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596990"/>
          <w:spacing w:val="0"/>
          <w:w w:val="103"/>
          <w:u w:val="single" w:color="000000"/>
        </w:rPr>
        <w:t>www.eligibilitycenter.or</w:t>
      </w:r>
      <w:r>
        <w:rPr>
          <w:rFonts w:ascii="Times New Roman" w:hAnsi="Times New Roman" w:cs="Times New Roman" w:eastAsia="Times New Roman"/>
          <w:sz w:val="19"/>
          <w:szCs w:val="19"/>
          <w:color w:val="596990"/>
          <w:spacing w:val="0"/>
          <w:w w:val="103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596990"/>
          <w:spacing w:val="2"/>
          <w:w w:val="103"/>
          <w:u w:val="single" w:color="0000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596990"/>
          <w:spacing w:val="2"/>
          <w:w w:val="103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596990"/>
          <w:spacing w:val="2"/>
          <w:w w:val="103"/>
        </w:rPr>
      </w:r>
      <w:r>
        <w:rPr>
          <w:rFonts w:ascii="Times New Roman" w:hAnsi="Times New Roman" w:cs="Times New Roman" w:eastAsia="Times New Roman"/>
          <w:sz w:val="19"/>
          <w:szCs w:val="19"/>
          <w:color w:val="596990"/>
          <w:spacing w:val="2"/>
          <w:w w:val="103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3"/>
        </w:rPr>
        <w:t>).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course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appea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school'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93"/>
        </w:rPr>
        <w:t>NCA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Course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8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calculatio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core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GPA.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6"/>
        </w:rPr>
        <w:t>guide.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7" w:after="0" w:line="206" w:lineRule="exact"/>
        <w:ind w:left="1269" w:right="534" w:firstLine="-437"/>
        <w:jc w:val="both"/>
        <w:tabs>
          <w:tab w:pos="12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5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47"/>
          <w:w w:val="12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5"/>
          <w:b/>
          <w:bCs/>
        </w:rPr>
        <w:t>Divisio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5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27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1"/>
        </w:rPr>
        <w:t>student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3"/>
          <w:w w:val="11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enrollin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6"/>
          <w:b/>
          <w:bCs/>
        </w:rPr>
        <w:t>before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27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6"/>
          <w:b/>
          <w:bCs/>
        </w:rPr>
        <w:t>August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3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46056"/>
          <w:spacing w:val="0"/>
          <w:w w:val="140"/>
          <w:b/>
          <w:bCs/>
        </w:rPr>
        <w:t>1,</w:t>
      </w:r>
      <w:r>
        <w:rPr>
          <w:rFonts w:ascii="Times New Roman" w:hAnsi="Times New Roman" w:cs="Times New Roman" w:eastAsia="Times New Roman"/>
          <w:sz w:val="15"/>
          <w:szCs w:val="15"/>
          <w:color w:val="546056"/>
          <w:spacing w:val="34"/>
          <w:w w:val="14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493D"/>
          <w:spacing w:val="0"/>
          <w:w w:val="140"/>
          <w:b/>
          <w:bCs/>
        </w:rPr>
        <w:t>2016,</w:t>
      </w:r>
      <w:r>
        <w:rPr>
          <w:rFonts w:ascii="Times New Roman" w:hAnsi="Times New Roman" w:cs="Times New Roman" w:eastAsia="Times New Roman"/>
          <w:sz w:val="15"/>
          <w:szCs w:val="15"/>
          <w:color w:val="3D493D"/>
          <w:spacing w:val="46"/>
          <w:w w:val="14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shoul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Slidin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Scale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7"/>
        </w:rPr>
        <w:t>determine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eligibilit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receive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athletic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aid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practice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competitio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4"/>
        </w:rPr>
        <w:t>year.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4" w:after="0" w:line="206" w:lineRule="exact"/>
        <w:ind w:left="1274" w:right="540" w:firstLine="-437"/>
        <w:jc w:val="both"/>
        <w:tabs>
          <w:tab w:pos="12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56"/>
          <w:w w:val="12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7"/>
          <w:b/>
          <w:bCs/>
        </w:rPr>
        <w:t>Divisio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7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27"/>
          <w:w w:val="127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7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39"/>
          <w:w w:val="12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GPA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require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receive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athletic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ai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8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practic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4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5"/>
          <w:b/>
          <w:bCs/>
        </w:rPr>
        <w:t>after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39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5"/>
          <w:b/>
          <w:bCs/>
        </w:rPr>
        <w:t>August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4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46056"/>
          <w:spacing w:val="0"/>
          <w:w w:val="141"/>
          <w:b/>
          <w:bCs/>
        </w:rPr>
        <w:t>1,</w:t>
      </w:r>
      <w:r>
        <w:rPr>
          <w:rFonts w:ascii="Times New Roman" w:hAnsi="Times New Roman" w:cs="Times New Roman" w:eastAsia="Times New Roman"/>
          <w:sz w:val="15"/>
          <w:szCs w:val="15"/>
          <w:color w:val="546056"/>
          <w:spacing w:val="38"/>
          <w:w w:val="141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493D"/>
          <w:spacing w:val="0"/>
          <w:w w:val="141"/>
          <w:b/>
          <w:bCs/>
        </w:rPr>
        <w:t>2016,</w:t>
      </w:r>
      <w:r>
        <w:rPr>
          <w:rFonts w:ascii="Times New Roman" w:hAnsi="Times New Roman" w:cs="Times New Roman" w:eastAsia="Times New Roman"/>
          <w:sz w:val="15"/>
          <w:szCs w:val="15"/>
          <w:color w:val="3D493D"/>
          <w:spacing w:val="0"/>
          <w:w w:val="141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493D"/>
          <w:spacing w:val="23"/>
          <w:w w:val="14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1"/>
        </w:rPr>
        <w:t>2.000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6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6"/>
        </w:rPr>
        <w:t>correspondin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1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6"/>
        </w:rPr>
        <w:t>test-score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9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6"/>
        </w:rPr>
        <w:t>requirement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6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liste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Slidin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Scale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Page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No.2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8"/>
        </w:rPr>
        <w:t>sheet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9"/>
        </w:rPr>
        <w:t>).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206" w:lineRule="exact"/>
        <w:ind w:left="1264" w:right="527" w:firstLine="-432"/>
        <w:jc w:val="both"/>
        <w:tabs>
          <w:tab w:pos="12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1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42"/>
          <w:w w:val="12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1"/>
          <w:b/>
          <w:bCs/>
        </w:rPr>
        <w:t>Divisio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1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29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8"/>
          <w:w w:val="12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GPA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0"/>
        </w:rPr>
        <w:t>requirea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86"/>
        </w:rPr>
        <w:t>eligi.B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6"/>
          <w:w w:val="8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u w:val="single" w:color="000000"/>
        </w:rPr>
        <w:t>competitio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2"/>
          <w:b/>
          <w:bCs/>
        </w:rPr>
        <w:t>after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29"/>
          <w:w w:val="122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2"/>
          <w:b/>
          <w:bCs/>
        </w:rPr>
        <w:t>l\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22"/>
          <w:b/>
          <w:bCs/>
        </w:rPr>
        <w:t>ugust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3"/>
          <w:w w:val="122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493D"/>
          <w:spacing w:val="0"/>
          <w:w w:val="122"/>
          <w:b/>
          <w:bCs/>
        </w:rPr>
        <w:t>1,</w:t>
      </w:r>
      <w:r>
        <w:rPr>
          <w:rFonts w:ascii="Times New Roman" w:hAnsi="Times New Roman" w:cs="Times New Roman" w:eastAsia="Times New Roman"/>
          <w:sz w:val="15"/>
          <w:szCs w:val="15"/>
          <w:color w:val="3D493D"/>
          <w:spacing w:val="26"/>
          <w:w w:val="122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493D"/>
          <w:spacing w:val="0"/>
          <w:w w:val="152"/>
          <w:b/>
          <w:bCs/>
        </w:rPr>
        <w:t>201</w:t>
      </w:r>
      <w:r>
        <w:rPr>
          <w:rFonts w:ascii="Times New Roman" w:hAnsi="Times New Roman" w:cs="Times New Roman" w:eastAsia="Times New Roman"/>
          <w:sz w:val="15"/>
          <w:szCs w:val="15"/>
          <w:color w:val="3D493D"/>
          <w:spacing w:val="50"/>
          <w:w w:val="152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493D"/>
          <w:spacing w:val="0"/>
          <w:w w:val="152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3D493D"/>
          <w:spacing w:val="-4"/>
          <w:w w:val="15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2.300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6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5"/>
        </w:rPr>
        <w:t>corresponding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8"/>
        </w:rPr>
        <w:t>test-score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2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8"/>
        </w:rPr>
        <w:t>requirement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liste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Slidin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Scale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Page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6"/>
        </w:rPr>
        <w:t>No.2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4"/>
          <w:w w:val="11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8"/>
        </w:rPr>
        <w:t>sheet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9"/>
        </w:rPr>
        <w:t>).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" w:after="0" w:line="240" w:lineRule="auto"/>
        <w:ind w:left="837" w:right="-20"/>
        <w:jc w:val="left"/>
        <w:tabs>
          <w:tab w:pos="12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34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8"/>
          <w:b/>
          <w:bCs/>
        </w:rPr>
        <w:t>Divisio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18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22"/>
          <w:w w:val="118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221"/>
        </w:rPr>
        <w:t>I</w:t>
      </w:r>
      <w:r>
        <w:rPr>
          <w:rFonts w:ascii="Arial" w:hAnsi="Arial" w:cs="Arial" w:eastAsia="Arial"/>
          <w:sz w:val="18"/>
          <w:szCs w:val="18"/>
          <w:color w:val="546056"/>
          <w:spacing w:val="-5"/>
          <w:w w:val="22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6"/>
        </w:rPr>
        <w:t>core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GPA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8"/>
        </w:rPr>
        <w:t>requirement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9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minimum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13"/>
        </w:rPr>
        <w:t>2.000.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2" w:lineRule="exact"/>
        <w:ind w:left="837" w:right="-20"/>
        <w:jc w:val="left"/>
        <w:tabs>
          <w:tab w:pos="12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34"/>
          <w:position w:val="-1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position w:val="-1"/>
        </w:rPr>
        <w:t>Remember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4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95"/>
          <w:position w:val="-1"/>
        </w:rPr>
        <w:t>NCA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95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15"/>
          <w:w w:val="95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95"/>
          <w:position w:val="-1"/>
        </w:rPr>
        <w:t>GPA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1"/>
          <w:w w:val="95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position w:val="-1"/>
        </w:rPr>
        <w:t>calculate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1"/>
        </w:rPr>
        <w:t>usin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93"/>
          <w:position w:val="-1"/>
        </w:rPr>
        <w:t>NCA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93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3"/>
          <w:w w:val="93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position w:val="-1"/>
        </w:rPr>
        <w:t>core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position w:val="-1"/>
        </w:rPr>
        <w:t>course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3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3"/>
          <w:position w:val="-1"/>
        </w:rPr>
        <w:t>only.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3" w:after="0" w:line="240" w:lineRule="auto"/>
        <w:ind w:left="1083" w:right="1040"/>
        <w:jc w:val="center"/>
        <w:tabs>
          <w:tab w:pos="4740" w:val="left"/>
          <w:tab w:pos="860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5.508415pt;margin-top:-6.567365pt;width:172.983561pt;height:197.971599pt;mso-position-horizontal-relative:page;mso-position-vertical-relative:paragraph;z-index:-173" coordorigin="710,-131" coordsize="3460,3959">
            <v:group style="position:absolute;left:729;top:-103;width:3426;height:2" coordorigin="729,-103" coordsize="3426,2">
              <v:shape style="position:absolute;left:729;top:-103;width:3426;height:2" coordorigin="729,-103" coordsize="3426,0" path="m729,-103l4155,-103e" filled="f" stroked="t" strokeweight="1.43953pt" strokecolor="#445B54">
                <v:path arrowok="t"/>
              </v:shape>
            </v:group>
            <v:group style="position:absolute;left:739;top:-119;width:2;height:3935" coordorigin="739,-119" coordsize="2,3935">
              <v:shape style="position:absolute;left:739;top:-119;width:2;height:3935" coordorigin="739,-119" coordsize="0,3935" path="m739,3816l739,-119e" filled="f" stroked="t" strokeweight="1.199609pt" strokecolor="#4B5B57">
                <v:path arrowok="t"/>
              </v:shape>
            </v:group>
            <v:group style="position:absolute;left:725;top:3804;width:3426;height:2" coordorigin="725,3804" coordsize="3426,2">
              <v:shape style="position:absolute;left:725;top:3804;width:3426;height:2" coordorigin="725,3804" coordsize="3426,0" path="m725,3804l4151,3804e" filled="f" stroked="t" strokeweight="1.43953pt" strokecolor="#3F5B5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2.647354pt;margin-top:-6.447359pt;width:172.263796pt;height:197.491622pt;mso-position-horizontal-relative:page;mso-position-vertical-relative:paragraph;z-index:-172" coordorigin="4453,-129" coordsize="3445,3950">
            <v:group style="position:absolute;left:4472;top:-100;width:3407;height:2" coordorigin="4472,-100" coordsize="3407,2">
              <v:shape style="position:absolute;left:4472;top:-100;width:3407;height:2" coordorigin="4472,-100" coordsize="3407,0" path="m4472,-100l7879,-100e" filled="f" stroked="t" strokeweight="1.43953pt" strokecolor="#3F5757">
                <v:path arrowok="t"/>
              </v:shape>
            </v:group>
            <v:group style="position:absolute;left:4467;top:3806;width:3416;height:2" coordorigin="4467,3806" coordsize="3416,2">
              <v:shape style="position:absolute;left:4467;top:3806;width:3416;height:2" coordorigin="4467,3806" coordsize="3416,0" path="m4467,3806l7884,3806e" filled="f" stroked="t" strokeweight="1.43953pt" strokecolor="#3B5454">
                <v:path arrowok="t"/>
              </v:shape>
            </v:group>
            <v:group style="position:absolute;left:7867;top:-115;width:2;height:3849" coordorigin="7867,-115" coordsize="2,3849">
              <v:shape style="position:absolute;left:7867;top:-115;width:2;height:3849" coordorigin="7867,-115" coordsize="0,3849" path="m7867,3735l7867,-115e" filled="f" stroked="t" strokeweight="1.43953pt" strokecolor="#44574F">
                <v:path arrowok="t"/>
              </v:shape>
            </v:group>
            <v:group style="position:absolute;left:4484;top:-110;width:2;height:3844" coordorigin="4484,-110" coordsize="2,3844">
              <v:shape style="position:absolute;left:4484;top:-110;width:2;height:3844" coordorigin="4484,-110" coordsize="0,3844" path="m4484,3735l4484,-110e" filled="f" stroked="t" strokeweight="1.43953pt" strokecolor="#44575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8.5867pt;margin-top:-6.567365pt;width:179.461448pt;height:197.971599pt;mso-position-horizontal-relative:page;mso-position-vertical-relative:paragraph;z-index:-171" coordorigin="8172,-131" coordsize="3589,3959">
            <v:group style="position:absolute;left:8186;top:-103;width:3551;height:2" coordorigin="8186,-103" coordsize="3551,2">
              <v:shape style="position:absolute;left:8186;top:-103;width:3551;height:2" coordorigin="8186,-103" coordsize="3551,0" path="m8186,-103l11737,-103e" filled="f" stroked="t" strokeweight="1.43953pt" strokecolor="#3F5B54">
                <v:path arrowok="t"/>
              </v:shape>
            </v:group>
            <v:group style="position:absolute;left:11732;top:-119;width:2;height:3935" coordorigin="11732,-119" coordsize="2,3935">
              <v:shape style="position:absolute;left:11732;top:-119;width:2;height:3935" coordorigin="11732,-119" coordsize="0,3935" path="m11732,3816l11732,-119e" filled="f" stroked="t" strokeweight="1.199609pt" strokecolor="#485B54">
                <v:path arrowok="t"/>
              </v:shape>
            </v:group>
            <v:group style="position:absolute;left:8191;top:3804;width:3556;height:2" coordorigin="8191,3804" coordsize="3556,2">
              <v:shape style="position:absolute;left:8191;top:3804;width:3556;height:2" coordorigin="8191,3804" coordsize="3556,0" path="m8191,3804l11747,3804e" filled="f" stroked="t" strokeweight="1.43953pt" strokecolor="#38575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0.266144pt;margin-top:1.951313pt;width:.1pt;height:184.773698pt;mso-position-horizontal-relative:page;mso-position-vertical-relative:paragraph;z-index:-170" coordorigin="8205,39" coordsize="2,3695">
            <v:shape style="position:absolute;left:8205;top:39;width:2;height:3695" coordorigin="8205,39" coordsize="0,3695" path="m8205,3735l8205,39e" filled="f" stroked="t" strokeweight="1.43953pt" strokecolor="#3F5454">
              <v:path arrowok="t"/>
            </v:shape>
          </v:group>
          <w10:wrap type="none"/>
        </w:pict>
      </w:r>
      <w:r>
        <w:rPr/>
        <w:pict>
          <v:group style="position:absolute;margin-left:206.812531pt;margin-top:1.951313pt;width:.1pt;height:184.773698pt;mso-position-horizontal-relative:page;mso-position-vertical-relative:paragraph;z-index:-169" coordorigin="4136,39" coordsize="2,3695">
            <v:shape style="position:absolute;left:4136;top:39;width:2;height:3695" coordorigin="4136,39" coordsize="0,3695" path="m4136,3735l4136,39e" filled="f" stroked="t" strokeweight="1.43953pt" strokecolor="#48575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243328"/>
          <w:spacing w:val="-14"/>
          <w:w w:val="120"/>
          <w:b/>
          <w:bCs/>
          <w:position w:val="2"/>
        </w:rPr>
        <w:t>D</w:t>
      </w:r>
      <w:r>
        <w:rPr>
          <w:rFonts w:ascii="Arial" w:hAnsi="Arial" w:cs="Arial" w:eastAsia="Arial"/>
          <w:sz w:val="20"/>
          <w:szCs w:val="20"/>
          <w:color w:val="3D493D"/>
          <w:spacing w:val="-5"/>
          <w:w w:val="181"/>
          <w:b/>
          <w:bCs/>
          <w:position w:val="2"/>
        </w:rPr>
        <w:t>I</w:t>
      </w:r>
      <w:r>
        <w:rPr>
          <w:rFonts w:ascii="Arial" w:hAnsi="Arial" w:cs="Arial" w:eastAsia="Arial"/>
          <w:sz w:val="20"/>
          <w:szCs w:val="20"/>
          <w:color w:val="243328"/>
          <w:spacing w:val="-4"/>
          <w:w w:val="100"/>
          <w:b/>
          <w:bCs/>
          <w:position w:val="2"/>
        </w:rPr>
        <w:t>V</w:t>
      </w:r>
      <w:r>
        <w:rPr>
          <w:rFonts w:ascii="Arial" w:hAnsi="Arial" w:cs="Arial" w:eastAsia="Arial"/>
          <w:sz w:val="20"/>
          <w:szCs w:val="20"/>
          <w:color w:val="3D493D"/>
          <w:spacing w:val="-10"/>
          <w:w w:val="164"/>
          <w:b/>
          <w:bCs/>
          <w:position w:val="2"/>
        </w:rPr>
        <w:t>I</w:t>
      </w:r>
      <w:r>
        <w:rPr>
          <w:rFonts w:ascii="Arial" w:hAnsi="Arial" w:cs="Arial" w:eastAsia="Arial"/>
          <w:sz w:val="20"/>
          <w:szCs w:val="20"/>
          <w:color w:val="243328"/>
          <w:spacing w:val="0"/>
          <w:w w:val="108"/>
          <w:b/>
          <w:bCs/>
          <w:position w:val="2"/>
        </w:rPr>
        <w:t>SIO</w:t>
      </w:r>
      <w:r>
        <w:rPr>
          <w:rFonts w:ascii="Arial" w:hAnsi="Arial" w:cs="Arial" w:eastAsia="Arial"/>
          <w:sz w:val="20"/>
          <w:szCs w:val="20"/>
          <w:color w:val="243328"/>
          <w:spacing w:val="0"/>
          <w:w w:val="109"/>
          <w:b/>
          <w:bCs/>
          <w:position w:val="2"/>
        </w:rPr>
        <w:t>N</w:t>
      </w:r>
      <w:r>
        <w:rPr>
          <w:rFonts w:ascii="Arial" w:hAnsi="Arial" w:cs="Arial" w:eastAsia="Arial"/>
          <w:sz w:val="20"/>
          <w:szCs w:val="20"/>
          <w:color w:val="243328"/>
          <w:spacing w:val="0"/>
          <w:w w:val="100"/>
          <w:b/>
          <w:bCs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3D493D"/>
          <w:spacing w:val="0"/>
          <w:w w:val="164"/>
          <w:b/>
          <w:bCs/>
          <w:position w:val="2"/>
        </w:rPr>
        <w:t>I</w:t>
      </w:r>
      <w:r>
        <w:rPr>
          <w:rFonts w:ascii="Arial" w:hAnsi="Arial" w:cs="Arial" w:eastAsia="Arial"/>
          <w:sz w:val="20"/>
          <w:szCs w:val="20"/>
          <w:color w:val="3D493D"/>
          <w:spacing w:val="0"/>
          <w:w w:val="100"/>
          <w:b/>
          <w:bCs/>
          <w:position w:val="2"/>
        </w:rPr>
        <w:tab/>
      </w:r>
      <w:r>
        <w:rPr>
          <w:rFonts w:ascii="Arial" w:hAnsi="Arial" w:cs="Arial" w:eastAsia="Arial"/>
          <w:sz w:val="20"/>
          <w:szCs w:val="20"/>
          <w:color w:val="3D493D"/>
          <w:spacing w:val="0"/>
          <w:w w:val="100"/>
          <w:b/>
          <w:bCs/>
          <w:position w:val="2"/>
        </w:rPr>
      </w:r>
      <w:r>
        <w:rPr>
          <w:rFonts w:ascii="Arial" w:hAnsi="Arial" w:cs="Arial" w:eastAsia="Arial"/>
          <w:sz w:val="22"/>
          <w:szCs w:val="22"/>
          <w:color w:val="243328"/>
          <w:spacing w:val="0"/>
          <w:w w:val="108"/>
          <w:b/>
          <w:bCs/>
          <w:position w:val="0"/>
        </w:rPr>
        <w:t>DIVISIO</w:t>
      </w:r>
      <w:r>
        <w:rPr>
          <w:rFonts w:ascii="Arial" w:hAnsi="Arial" w:cs="Arial" w:eastAsia="Arial"/>
          <w:sz w:val="22"/>
          <w:szCs w:val="22"/>
          <w:color w:val="243328"/>
          <w:spacing w:val="0"/>
          <w:w w:val="108"/>
          <w:b/>
          <w:bCs/>
          <w:position w:val="0"/>
        </w:rPr>
        <w:t>N</w:t>
      </w:r>
      <w:r>
        <w:rPr>
          <w:rFonts w:ascii="Arial" w:hAnsi="Arial" w:cs="Arial" w:eastAsia="Arial"/>
          <w:sz w:val="22"/>
          <w:szCs w:val="22"/>
          <w:color w:val="243328"/>
          <w:spacing w:val="-7"/>
          <w:w w:val="108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243328"/>
          <w:spacing w:val="0"/>
          <w:w w:val="139"/>
          <w:b/>
          <w:bCs/>
          <w:position w:val="0"/>
        </w:rPr>
        <w:t>II</w:t>
      </w:r>
      <w:r>
        <w:rPr>
          <w:rFonts w:ascii="Arial" w:hAnsi="Arial" w:cs="Arial" w:eastAsia="Arial"/>
          <w:sz w:val="22"/>
          <w:szCs w:val="22"/>
          <w:color w:val="243328"/>
          <w:spacing w:val="0"/>
          <w:w w:val="100"/>
          <w:b/>
          <w:bCs/>
          <w:position w:val="0"/>
        </w:rPr>
        <w:tab/>
      </w:r>
      <w:r>
        <w:rPr>
          <w:rFonts w:ascii="Arial" w:hAnsi="Arial" w:cs="Arial" w:eastAsia="Arial"/>
          <w:sz w:val="22"/>
          <w:szCs w:val="22"/>
          <w:color w:val="243328"/>
          <w:spacing w:val="0"/>
          <w:w w:val="100"/>
          <w:b/>
          <w:bCs/>
          <w:position w:val="0"/>
        </w:rPr>
      </w:r>
      <w:r>
        <w:rPr>
          <w:rFonts w:ascii="Arial" w:hAnsi="Arial" w:cs="Arial" w:eastAsia="Arial"/>
          <w:sz w:val="20"/>
          <w:szCs w:val="20"/>
          <w:color w:val="243328"/>
          <w:spacing w:val="0"/>
          <w:w w:val="108"/>
          <w:b/>
          <w:bCs/>
          <w:position w:val="2"/>
        </w:rPr>
        <w:t>DIVISIO</w:t>
      </w:r>
      <w:r>
        <w:rPr>
          <w:rFonts w:ascii="Arial" w:hAnsi="Arial" w:cs="Arial" w:eastAsia="Arial"/>
          <w:sz w:val="20"/>
          <w:szCs w:val="20"/>
          <w:color w:val="243328"/>
          <w:spacing w:val="0"/>
          <w:w w:val="108"/>
          <w:b/>
          <w:bCs/>
          <w:position w:val="2"/>
        </w:rPr>
        <w:t>N</w:t>
      </w:r>
      <w:r>
        <w:rPr>
          <w:rFonts w:ascii="Arial" w:hAnsi="Arial" w:cs="Arial" w:eastAsia="Arial"/>
          <w:sz w:val="20"/>
          <w:szCs w:val="20"/>
          <w:color w:val="243328"/>
          <w:spacing w:val="-6"/>
          <w:w w:val="108"/>
          <w:b/>
          <w:bCs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243328"/>
          <w:spacing w:val="0"/>
          <w:w w:val="135"/>
          <w:b/>
          <w:bCs/>
          <w:position w:val="2"/>
        </w:rPr>
        <w:t>II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57" w:lineRule="exact"/>
        <w:ind w:left="745" w:right="729"/>
        <w:jc w:val="center"/>
        <w:tabs>
          <w:tab w:pos="4400" w:val="left"/>
          <w:tab w:pos="83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43328"/>
          <w:spacing w:val="0"/>
          <w:w w:val="100"/>
          <w:b/>
          <w:bCs/>
          <w:position w:val="4"/>
        </w:rPr>
        <w:t>16</w:t>
      </w:r>
      <w:r>
        <w:rPr>
          <w:rFonts w:ascii="Arial" w:hAnsi="Arial" w:cs="Arial" w:eastAsia="Arial"/>
          <w:sz w:val="20"/>
          <w:szCs w:val="20"/>
          <w:color w:val="243328"/>
          <w:spacing w:val="50"/>
          <w:w w:val="100"/>
          <w:b/>
          <w:bCs/>
          <w:position w:val="4"/>
        </w:rPr>
        <w:t> </w:t>
      </w:r>
      <w:r>
        <w:rPr>
          <w:rFonts w:ascii="Arial" w:hAnsi="Arial" w:cs="Arial" w:eastAsia="Arial"/>
          <w:sz w:val="20"/>
          <w:szCs w:val="20"/>
          <w:color w:val="243328"/>
          <w:spacing w:val="0"/>
          <w:w w:val="100"/>
          <w:b/>
          <w:bCs/>
          <w:position w:val="4"/>
        </w:rPr>
        <w:t>C</w:t>
      </w:r>
      <w:r>
        <w:rPr>
          <w:rFonts w:ascii="Arial" w:hAnsi="Arial" w:cs="Arial" w:eastAsia="Arial"/>
          <w:sz w:val="20"/>
          <w:szCs w:val="20"/>
          <w:color w:val="243328"/>
          <w:spacing w:val="-7"/>
          <w:w w:val="100"/>
          <w:b/>
          <w:bCs/>
          <w:position w:val="4"/>
        </w:rPr>
        <w:t>o</w:t>
      </w:r>
      <w:r>
        <w:rPr>
          <w:rFonts w:ascii="Arial" w:hAnsi="Arial" w:cs="Arial" w:eastAsia="Arial"/>
          <w:sz w:val="20"/>
          <w:szCs w:val="20"/>
          <w:color w:val="3D493D"/>
          <w:spacing w:val="0"/>
          <w:w w:val="100"/>
          <w:b/>
          <w:bCs/>
          <w:position w:val="4"/>
        </w:rPr>
        <w:t>re</w:t>
      </w:r>
      <w:r>
        <w:rPr>
          <w:rFonts w:ascii="Arial" w:hAnsi="Arial" w:cs="Arial" w:eastAsia="Arial"/>
          <w:sz w:val="20"/>
          <w:szCs w:val="20"/>
          <w:color w:val="3D493D"/>
          <w:spacing w:val="0"/>
          <w:w w:val="100"/>
          <w:b/>
          <w:bCs/>
          <w:position w:val="4"/>
        </w:rPr>
        <w:t> </w:t>
      </w:r>
      <w:r>
        <w:rPr>
          <w:rFonts w:ascii="Arial" w:hAnsi="Arial" w:cs="Arial" w:eastAsia="Arial"/>
          <w:sz w:val="20"/>
          <w:szCs w:val="20"/>
          <w:color w:val="3D493D"/>
          <w:spacing w:val="12"/>
          <w:w w:val="100"/>
          <w:b/>
          <w:bCs/>
          <w:position w:val="4"/>
        </w:rPr>
        <w:t> </w:t>
      </w:r>
      <w:r>
        <w:rPr>
          <w:rFonts w:ascii="Arial" w:hAnsi="Arial" w:cs="Arial" w:eastAsia="Arial"/>
          <w:sz w:val="20"/>
          <w:szCs w:val="20"/>
          <w:color w:val="243328"/>
          <w:spacing w:val="0"/>
          <w:w w:val="110"/>
          <w:b/>
          <w:bCs/>
          <w:position w:val="4"/>
        </w:rPr>
        <w:t>Co</w:t>
      </w:r>
      <w:r>
        <w:rPr>
          <w:rFonts w:ascii="Arial" w:hAnsi="Arial" w:cs="Arial" w:eastAsia="Arial"/>
          <w:sz w:val="20"/>
          <w:szCs w:val="20"/>
          <w:color w:val="243328"/>
          <w:spacing w:val="-9"/>
          <w:w w:val="110"/>
          <w:b/>
          <w:bCs/>
          <w:position w:val="4"/>
        </w:rPr>
        <w:t>u</w:t>
      </w:r>
      <w:r>
        <w:rPr>
          <w:rFonts w:ascii="Arial" w:hAnsi="Arial" w:cs="Arial" w:eastAsia="Arial"/>
          <w:sz w:val="20"/>
          <w:szCs w:val="20"/>
          <w:color w:val="3D493D"/>
          <w:spacing w:val="0"/>
          <w:w w:val="110"/>
          <w:b/>
          <w:bCs/>
          <w:position w:val="4"/>
        </w:rPr>
        <w:t>rses</w:t>
      </w:r>
      <w:r>
        <w:rPr>
          <w:rFonts w:ascii="Arial" w:hAnsi="Arial" w:cs="Arial" w:eastAsia="Arial"/>
          <w:sz w:val="20"/>
          <w:szCs w:val="20"/>
          <w:color w:val="3D493D"/>
          <w:spacing w:val="-60"/>
          <w:w w:val="110"/>
          <w:b/>
          <w:bCs/>
          <w:position w:val="4"/>
        </w:rPr>
        <w:t> </w:t>
      </w:r>
      <w:r>
        <w:rPr>
          <w:rFonts w:ascii="Arial" w:hAnsi="Arial" w:cs="Arial" w:eastAsia="Arial"/>
          <w:sz w:val="20"/>
          <w:szCs w:val="20"/>
          <w:color w:val="3D493D"/>
          <w:spacing w:val="0"/>
          <w:w w:val="100"/>
          <w:b/>
          <w:bCs/>
          <w:position w:val="4"/>
        </w:rPr>
        <w:tab/>
      </w:r>
      <w:r>
        <w:rPr>
          <w:rFonts w:ascii="Arial" w:hAnsi="Arial" w:cs="Arial" w:eastAsia="Arial"/>
          <w:sz w:val="20"/>
          <w:szCs w:val="20"/>
          <w:color w:val="3D493D"/>
          <w:spacing w:val="0"/>
          <w:w w:val="100"/>
          <w:b/>
          <w:bCs/>
          <w:position w:val="4"/>
        </w:rPr>
      </w:r>
      <w:r>
        <w:rPr>
          <w:rFonts w:ascii="Arial" w:hAnsi="Arial" w:cs="Arial" w:eastAsia="Arial"/>
          <w:sz w:val="22"/>
          <w:szCs w:val="22"/>
          <w:color w:val="243328"/>
          <w:spacing w:val="0"/>
          <w:w w:val="100"/>
          <w:b/>
          <w:bCs/>
          <w:position w:val="-1"/>
        </w:rPr>
        <w:t>14</w:t>
      </w:r>
      <w:r>
        <w:rPr>
          <w:rFonts w:ascii="Arial" w:hAnsi="Arial" w:cs="Arial" w:eastAsia="Arial"/>
          <w:sz w:val="22"/>
          <w:szCs w:val="22"/>
          <w:color w:val="243328"/>
          <w:spacing w:val="5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2"/>
          <w:szCs w:val="22"/>
          <w:color w:val="243328"/>
          <w:spacing w:val="0"/>
          <w:w w:val="100"/>
          <w:b/>
          <w:bCs/>
          <w:position w:val="-1"/>
        </w:rPr>
        <w:t>Cor</w:t>
      </w:r>
      <w:r>
        <w:rPr>
          <w:rFonts w:ascii="Arial" w:hAnsi="Arial" w:cs="Arial" w:eastAsia="Arial"/>
          <w:sz w:val="22"/>
          <w:szCs w:val="22"/>
          <w:color w:val="243328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2"/>
          <w:szCs w:val="22"/>
          <w:color w:val="243328"/>
          <w:spacing w:val="5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2"/>
          <w:szCs w:val="22"/>
          <w:color w:val="243328"/>
          <w:spacing w:val="0"/>
          <w:w w:val="100"/>
          <w:b/>
          <w:bCs/>
          <w:position w:val="-1"/>
        </w:rPr>
        <w:t>Courses</w:t>
      </w:r>
      <w:r>
        <w:rPr>
          <w:rFonts w:ascii="Arial" w:hAnsi="Arial" w:cs="Arial" w:eastAsia="Arial"/>
          <w:sz w:val="22"/>
          <w:szCs w:val="22"/>
          <w:color w:val="243328"/>
          <w:spacing w:val="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2"/>
          <w:szCs w:val="22"/>
          <w:color w:val="243328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22"/>
          <w:szCs w:val="22"/>
          <w:color w:val="243328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20"/>
          <w:szCs w:val="20"/>
          <w:color w:val="243328"/>
          <w:spacing w:val="0"/>
          <w:w w:val="100"/>
          <w:b/>
          <w:bCs/>
          <w:position w:val="4"/>
        </w:rPr>
        <w:t>16</w:t>
      </w:r>
      <w:r>
        <w:rPr>
          <w:rFonts w:ascii="Arial" w:hAnsi="Arial" w:cs="Arial" w:eastAsia="Arial"/>
          <w:sz w:val="20"/>
          <w:szCs w:val="20"/>
          <w:color w:val="243328"/>
          <w:spacing w:val="46"/>
          <w:w w:val="100"/>
          <w:b/>
          <w:bCs/>
          <w:position w:val="4"/>
        </w:rPr>
        <w:t> </w:t>
      </w:r>
      <w:r>
        <w:rPr>
          <w:rFonts w:ascii="Arial" w:hAnsi="Arial" w:cs="Arial" w:eastAsia="Arial"/>
          <w:sz w:val="20"/>
          <w:szCs w:val="20"/>
          <w:color w:val="243328"/>
          <w:spacing w:val="0"/>
          <w:w w:val="100"/>
          <w:b/>
          <w:bCs/>
          <w:position w:val="4"/>
        </w:rPr>
        <w:t>Cor</w:t>
      </w:r>
      <w:r>
        <w:rPr>
          <w:rFonts w:ascii="Arial" w:hAnsi="Arial" w:cs="Arial" w:eastAsia="Arial"/>
          <w:sz w:val="20"/>
          <w:szCs w:val="20"/>
          <w:color w:val="243328"/>
          <w:spacing w:val="0"/>
          <w:w w:val="100"/>
          <w:b/>
          <w:bCs/>
          <w:position w:val="4"/>
        </w:rPr>
        <w:t>e</w:t>
      </w:r>
      <w:r>
        <w:rPr>
          <w:rFonts w:ascii="Arial" w:hAnsi="Arial" w:cs="Arial" w:eastAsia="Arial"/>
          <w:sz w:val="20"/>
          <w:szCs w:val="20"/>
          <w:color w:val="243328"/>
          <w:spacing w:val="0"/>
          <w:w w:val="100"/>
          <w:b/>
          <w:bCs/>
          <w:position w:val="4"/>
        </w:rPr>
        <w:t> </w:t>
      </w:r>
      <w:r>
        <w:rPr>
          <w:rFonts w:ascii="Arial" w:hAnsi="Arial" w:cs="Arial" w:eastAsia="Arial"/>
          <w:sz w:val="20"/>
          <w:szCs w:val="20"/>
          <w:color w:val="243328"/>
          <w:spacing w:val="3"/>
          <w:w w:val="100"/>
          <w:b/>
          <w:bCs/>
          <w:position w:val="4"/>
        </w:rPr>
        <w:t> </w:t>
      </w:r>
      <w:r>
        <w:rPr>
          <w:rFonts w:ascii="Arial" w:hAnsi="Arial" w:cs="Arial" w:eastAsia="Arial"/>
          <w:sz w:val="20"/>
          <w:szCs w:val="20"/>
          <w:color w:val="243328"/>
          <w:spacing w:val="0"/>
          <w:w w:val="107"/>
          <w:b/>
          <w:bCs/>
          <w:position w:val="4"/>
        </w:rPr>
        <w:t>Courses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61" w:lineRule="exact"/>
        <w:ind w:left="117" w:right="-20"/>
        <w:jc w:val="left"/>
        <w:tabs>
          <w:tab w:pos="460" w:val="left"/>
          <w:tab w:pos="3860" w:val="left"/>
          <w:tab w:pos="4220" w:val="left"/>
          <w:tab w:pos="8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D493D"/>
          <w:spacing w:val="0"/>
          <w:w w:val="100"/>
          <w:position w:val="4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3D493D"/>
          <w:spacing w:val="-39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D493D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D493D"/>
          <w:spacing w:val="0"/>
          <w:w w:val="100"/>
          <w:position w:val="4"/>
        </w:rPr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years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English.</w:t>
      </w:r>
      <w:r>
        <w:rPr>
          <w:rFonts w:ascii="Arial" w:hAnsi="Arial" w:cs="Arial" w:eastAsia="Arial"/>
          <w:sz w:val="18"/>
          <w:szCs w:val="18"/>
          <w:color w:val="3D493D"/>
          <w:spacing w:val="-44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8"/>
          <w:szCs w:val="18"/>
          <w:color w:val="3D493D"/>
          <w:spacing w:val="0"/>
          <w:w w:val="127"/>
          <w:position w:val="-2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3D493D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D493D"/>
          <w:spacing w:val="0"/>
          <w:w w:val="100"/>
          <w:position w:val="-2"/>
        </w:rPr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years</w:t>
      </w:r>
      <w:r>
        <w:rPr>
          <w:rFonts w:ascii="Arial" w:hAnsi="Arial" w:cs="Arial" w:eastAsia="Arial"/>
          <w:sz w:val="18"/>
          <w:szCs w:val="18"/>
          <w:color w:val="3D493D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Englis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h</w:t>
      </w:r>
      <w:r>
        <w:rPr>
          <w:rFonts w:ascii="Arial" w:hAnsi="Arial" w:cs="Arial" w:eastAsia="Arial"/>
          <w:sz w:val="18"/>
          <w:szCs w:val="18"/>
          <w:color w:val="6B776D"/>
          <w:spacing w:val="0"/>
          <w:w w:val="100"/>
          <w:position w:val="-2"/>
        </w:rPr>
        <w:t>.</w:t>
      </w:r>
      <w:r>
        <w:rPr>
          <w:rFonts w:ascii="Arial" w:hAnsi="Arial" w:cs="Arial" w:eastAsia="Arial"/>
          <w:sz w:val="18"/>
          <w:szCs w:val="18"/>
          <w:color w:val="6B776D"/>
          <w:spacing w:val="-4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6B776D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8"/>
          <w:szCs w:val="18"/>
          <w:color w:val="6B776D"/>
          <w:spacing w:val="0"/>
          <w:w w:val="100"/>
          <w:position w:val="-2"/>
        </w:rPr>
      </w:r>
      <w:r>
        <w:rPr>
          <w:rFonts w:ascii="Arial" w:hAnsi="Arial" w:cs="Arial" w:eastAsia="Arial"/>
          <w:sz w:val="20"/>
          <w:szCs w:val="20"/>
          <w:color w:val="243328"/>
          <w:spacing w:val="0"/>
          <w:w w:val="121"/>
          <w:b/>
          <w:bCs/>
          <w:position w:val="6"/>
        </w:rPr>
        <w:t>(2</w:t>
      </w:r>
      <w:r>
        <w:rPr>
          <w:rFonts w:ascii="Arial" w:hAnsi="Arial" w:cs="Arial" w:eastAsia="Arial"/>
          <w:sz w:val="20"/>
          <w:szCs w:val="20"/>
          <w:color w:val="243328"/>
          <w:spacing w:val="-2"/>
          <w:w w:val="121"/>
          <w:b/>
          <w:bCs/>
          <w:position w:val="6"/>
        </w:rPr>
        <w:t>0</w:t>
      </w:r>
      <w:r>
        <w:rPr>
          <w:rFonts w:ascii="Arial" w:hAnsi="Arial" w:cs="Arial" w:eastAsia="Arial"/>
          <w:sz w:val="20"/>
          <w:szCs w:val="20"/>
          <w:color w:val="243328"/>
          <w:spacing w:val="0"/>
          <w:w w:val="121"/>
          <w:b/>
          <w:bCs/>
          <w:position w:val="6"/>
        </w:rPr>
        <w:t>13</w:t>
      </w:r>
      <w:r>
        <w:rPr>
          <w:rFonts w:ascii="Arial" w:hAnsi="Arial" w:cs="Arial" w:eastAsia="Arial"/>
          <w:sz w:val="20"/>
          <w:szCs w:val="20"/>
          <w:color w:val="243328"/>
          <w:spacing w:val="-11"/>
          <w:w w:val="121"/>
          <w:b/>
          <w:bCs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243328"/>
          <w:spacing w:val="0"/>
          <w:w w:val="100"/>
          <w:b/>
          <w:bCs/>
          <w:position w:val="6"/>
        </w:rPr>
        <w:t>and</w:t>
      </w:r>
      <w:r>
        <w:rPr>
          <w:rFonts w:ascii="Arial" w:hAnsi="Arial" w:cs="Arial" w:eastAsia="Arial"/>
          <w:sz w:val="20"/>
          <w:szCs w:val="20"/>
          <w:color w:val="243328"/>
          <w:spacing w:val="44"/>
          <w:w w:val="100"/>
          <w:b/>
          <w:bCs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243328"/>
          <w:spacing w:val="0"/>
          <w:w w:val="110"/>
          <w:b/>
          <w:bCs/>
          <w:position w:val="6"/>
        </w:rPr>
        <w:t>After)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34" w:lineRule="exact"/>
        <w:ind w:left="122" w:right="-20"/>
        <w:jc w:val="left"/>
        <w:tabs>
          <w:tab w:pos="460" w:val="left"/>
          <w:tab w:pos="3860" w:val="left"/>
          <w:tab w:pos="4220" w:val="left"/>
          <w:tab w:pos="7580" w:val="left"/>
          <w:tab w:pos="79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position w:val="3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-34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546056"/>
          <w:spacing w:val="0"/>
          <w:w w:val="100"/>
          <w:position w:val="3"/>
        </w:rPr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years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mathematic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s</w:t>
      </w:r>
      <w:r>
        <w:rPr>
          <w:rFonts w:ascii="Arial" w:hAnsi="Arial" w:cs="Arial" w:eastAsia="Arial"/>
          <w:sz w:val="18"/>
          <w:szCs w:val="18"/>
          <w:color w:val="3D493D"/>
          <w:spacing w:val="15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3"/>
        </w:rPr>
        <w:t>(</w:t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3"/>
        </w:rPr>
        <w:t>Algebr</w:t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3"/>
        </w:rPr>
        <w:t>a</w:t>
      </w:r>
      <w:r>
        <w:rPr>
          <w:rFonts w:ascii="Arial" w:hAnsi="Arial" w:cs="Arial" w:eastAsia="Arial"/>
          <w:sz w:val="18"/>
          <w:szCs w:val="18"/>
          <w:color w:val="546056"/>
          <w:spacing w:val="6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39"/>
          <w:position w:val="3"/>
        </w:rPr>
        <w:t>I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3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4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3"/>
        </w:rPr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3"/>
        </w:rPr>
        <w:t>years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3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3"/>
        </w:rPr>
        <w:t>mathematic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8"/>
          <w:szCs w:val="18"/>
          <w:color w:val="3D493D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3"/>
        </w:rPr>
        <w:t>(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3"/>
        </w:rPr>
        <w:t>Algebr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3D493D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3"/>
        </w:rPr>
        <w:t>I</w:t>
      </w:r>
      <w:r>
        <w:rPr>
          <w:rFonts w:ascii="Arial" w:hAnsi="Arial" w:cs="Arial" w:eastAsia="Arial"/>
          <w:sz w:val="18"/>
          <w:szCs w:val="18"/>
          <w:color w:val="3D493D"/>
          <w:spacing w:val="-4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3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34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3"/>
        </w:rPr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years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3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English.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19" w:lineRule="exact"/>
        <w:ind w:left="477" w:right="-20"/>
        <w:jc w:val="left"/>
        <w:tabs>
          <w:tab w:pos="4220" w:val="left"/>
          <w:tab w:pos="7580" w:val="left"/>
          <w:tab w:pos="79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or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higher)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.</w:t>
      </w:r>
      <w:r>
        <w:rPr>
          <w:rFonts w:ascii="Arial" w:hAnsi="Arial" w:cs="Arial" w:eastAsia="Arial"/>
          <w:sz w:val="18"/>
          <w:szCs w:val="18"/>
          <w:color w:val="3D493D"/>
          <w:spacing w:val="-38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1"/>
        </w:rPr>
        <w:t>or</w:t>
      </w:r>
      <w:r>
        <w:rPr>
          <w:rFonts w:ascii="Arial" w:hAnsi="Arial" w:cs="Arial" w:eastAsia="Arial"/>
          <w:sz w:val="18"/>
          <w:szCs w:val="18"/>
          <w:color w:val="3D493D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1"/>
        </w:rPr>
        <w:t>higher)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3D493D"/>
          <w:spacing w:val="-3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1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4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1"/>
        </w:rPr>
        <w:t>years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1"/>
        </w:rPr>
        <w:t>mathematic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3D493D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1"/>
        </w:rPr>
        <w:t>(</w:t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1"/>
        </w:rPr>
        <w:t>Algebr</w:t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546056"/>
          <w:spacing w:val="-1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18"/>
          <w:szCs w:val="18"/>
          <w:color w:val="3D493D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1"/>
        </w:rPr>
        <w:t>or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37" w:lineRule="exact"/>
        <w:ind w:left="117" w:right="-20"/>
        <w:jc w:val="left"/>
        <w:tabs>
          <w:tab w:pos="460" w:val="left"/>
          <w:tab w:pos="3860" w:val="left"/>
          <w:tab w:pos="4220" w:val="left"/>
          <w:tab w:pos="79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D493D"/>
          <w:spacing w:val="0"/>
          <w:w w:val="100"/>
          <w:position w:val="3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3D493D"/>
          <w:spacing w:val="-36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D493D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D493D"/>
          <w:spacing w:val="0"/>
          <w:w w:val="100"/>
          <w:position w:val="3"/>
        </w:rPr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years</w:t>
      </w:r>
      <w:r>
        <w:rPr>
          <w:rFonts w:ascii="Arial" w:hAnsi="Arial" w:cs="Arial" w:eastAsia="Arial"/>
          <w:sz w:val="18"/>
          <w:szCs w:val="18"/>
          <w:color w:val="3D493D"/>
          <w:spacing w:val="1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natural/physica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l</w:t>
      </w:r>
      <w:r>
        <w:rPr>
          <w:rFonts w:ascii="Arial" w:hAnsi="Arial" w:cs="Arial" w:eastAsia="Arial"/>
          <w:sz w:val="18"/>
          <w:szCs w:val="18"/>
          <w:color w:val="3D493D"/>
          <w:spacing w:val="7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science</w:t>
      </w:r>
      <w:r>
        <w:rPr>
          <w:rFonts w:ascii="Arial" w:hAnsi="Arial" w:cs="Arial" w:eastAsia="Arial"/>
          <w:sz w:val="18"/>
          <w:szCs w:val="18"/>
          <w:color w:val="3D493D"/>
          <w:spacing w:val="-38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3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4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3"/>
        </w:rPr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years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natural/physica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8"/>
          <w:szCs w:val="18"/>
          <w:color w:val="3D493D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science</w:t>
      </w:r>
      <w:r>
        <w:rPr>
          <w:rFonts w:ascii="Arial" w:hAnsi="Arial" w:cs="Arial" w:eastAsia="Arial"/>
          <w:sz w:val="18"/>
          <w:szCs w:val="18"/>
          <w:color w:val="3D493D"/>
          <w:spacing w:val="-38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2"/>
          <w:position w:val="4"/>
        </w:rPr>
        <w:t>higher</w:t>
      </w:r>
      <w:r>
        <w:rPr>
          <w:rFonts w:ascii="Arial" w:hAnsi="Arial" w:cs="Arial" w:eastAsia="Arial"/>
          <w:sz w:val="18"/>
          <w:szCs w:val="18"/>
          <w:color w:val="3D493D"/>
          <w:spacing w:val="1"/>
          <w:w w:val="102"/>
          <w:position w:val="4"/>
        </w:rPr>
        <w:t>)</w:t>
      </w:r>
      <w:r>
        <w:rPr>
          <w:rFonts w:ascii="Arial" w:hAnsi="Arial" w:cs="Arial" w:eastAsia="Arial"/>
          <w:sz w:val="18"/>
          <w:szCs w:val="18"/>
          <w:color w:val="6B776D"/>
          <w:spacing w:val="0"/>
          <w:w w:val="106"/>
          <w:position w:val="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6" w:after="0" w:line="206" w:lineRule="exact"/>
        <w:ind w:left="477" w:right="72" w:firstLine="5"/>
        <w:jc w:val="left"/>
        <w:tabs>
          <w:tab w:pos="4220" w:val="left"/>
          <w:tab w:pos="7580" w:val="left"/>
          <w:tab w:pos="79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5"/>
        </w:rPr>
        <w:t>(1</w:t>
      </w:r>
      <w:r>
        <w:rPr>
          <w:rFonts w:ascii="Arial" w:hAnsi="Arial" w:cs="Arial" w:eastAsia="Arial"/>
          <w:sz w:val="18"/>
          <w:szCs w:val="18"/>
          <w:color w:val="546056"/>
          <w:spacing w:val="3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year</w:t>
      </w:r>
      <w:r>
        <w:rPr>
          <w:rFonts w:ascii="Arial" w:hAnsi="Arial" w:cs="Arial" w:eastAsia="Arial"/>
          <w:sz w:val="18"/>
          <w:szCs w:val="18"/>
          <w:color w:val="3D493D"/>
          <w:spacing w:val="-1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lab</w:t>
      </w:r>
      <w:r>
        <w:rPr>
          <w:rFonts w:ascii="Arial" w:hAnsi="Arial" w:cs="Arial" w:eastAsia="Arial"/>
          <w:sz w:val="18"/>
          <w:szCs w:val="18"/>
          <w:color w:val="3D493D"/>
          <w:spacing w:val="7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i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offere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d</w:t>
      </w:r>
      <w:r>
        <w:rPr>
          <w:rFonts w:ascii="Arial" w:hAnsi="Arial" w:cs="Arial" w:eastAsia="Arial"/>
          <w:sz w:val="18"/>
          <w:szCs w:val="18"/>
          <w:color w:val="3D493D"/>
          <w:spacing w:val="8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by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high</w:t>
      </w:r>
      <w:r>
        <w:rPr>
          <w:rFonts w:ascii="Arial" w:hAnsi="Arial" w:cs="Arial" w:eastAsia="Arial"/>
          <w:sz w:val="18"/>
          <w:szCs w:val="18"/>
          <w:color w:val="3D493D"/>
          <w:spacing w:val="-43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</w:r>
      <w:r>
        <w:rPr>
          <w:rFonts w:ascii="Arial" w:hAnsi="Arial" w:cs="Arial" w:eastAsia="Arial"/>
          <w:sz w:val="17"/>
          <w:szCs w:val="17"/>
          <w:color w:val="3D493D"/>
          <w:spacing w:val="0"/>
          <w:w w:val="100"/>
          <w:b/>
          <w:bCs/>
          <w:position w:val="0"/>
        </w:rPr>
        <w:t>(1</w:t>
      </w:r>
      <w:r>
        <w:rPr>
          <w:rFonts w:ascii="Arial" w:hAnsi="Arial" w:cs="Arial" w:eastAsia="Arial"/>
          <w:sz w:val="17"/>
          <w:szCs w:val="17"/>
          <w:color w:val="3D493D"/>
          <w:spacing w:val="17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year</w:t>
      </w:r>
      <w:r>
        <w:rPr>
          <w:rFonts w:ascii="Arial" w:hAnsi="Arial" w:cs="Arial" w:eastAsia="Arial"/>
          <w:sz w:val="18"/>
          <w:szCs w:val="18"/>
          <w:color w:val="3D493D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lab</w:t>
      </w:r>
      <w:r>
        <w:rPr>
          <w:rFonts w:ascii="Arial" w:hAnsi="Arial" w:cs="Arial" w:eastAsia="Arial"/>
          <w:sz w:val="18"/>
          <w:szCs w:val="18"/>
          <w:color w:val="3D493D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offere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3D493D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by</w:t>
      </w:r>
      <w:r>
        <w:rPr>
          <w:rFonts w:ascii="Arial" w:hAnsi="Arial" w:cs="Arial" w:eastAsia="Arial"/>
          <w:sz w:val="18"/>
          <w:szCs w:val="18"/>
          <w:color w:val="3D493D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high</w:t>
      </w:r>
      <w:r>
        <w:rPr>
          <w:rFonts w:ascii="Arial" w:hAnsi="Arial" w:cs="Arial" w:eastAsia="Arial"/>
          <w:sz w:val="18"/>
          <w:szCs w:val="18"/>
          <w:color w:val="3D493D"/>
          <w:spacing w:val="-4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1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4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years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natural/physica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l</w:t>
      </w:r>
      <w:r>
        <w:rPr>
          <w:rFonts w:ascii="Arial" w:hAnsi="Arial" w:cs="Arial" w:eastAsia="Arial"/>
          <w:sz w:val="18"/>
          <w:szCs w:val="18"/>
          <w:color w:val="3D493D"/>
          <w:spacing w:val="-6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science</w:t>
      </w:r>
      <w:r>
        <w:rPr>
          <w:rFonts w:ascii="Arial" w:hAnsi="Arial" w:cs="Arial" w:eastAsia="Arial"/>
          <w:sz w:val="18"/>
          <w:szCs w:val="18"/>
          <w:color w:val="3D493D"/>
          <w:spacing w:val="-8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(1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school)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.</w:t>
        <w:tab/>
      </w:r>
      <w:r>
        <w:rPr>
          <w:rFonts w:ascii="Arial" w:hAnsi="Arial" w:cs="Arial" w:eastAsia="Arial"/>
          <w:sz w:val="18"/>
          <w:szCs w:val="18"/>
          <w:color w:val="3D493D"/>
          <w:spacing w:val="-44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school)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18"/>
          <w:szCs w:val="18"/>
          <w:color w:val="3D493D"/>
          <w:spacing w:val="-3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ab/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year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1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lab</w:t>
      </w:r>
      <w:r>
        <w:rPr>
          <w:rFonts w:ascii="Arial" w:hAnsi="Arial" w:cs="Arial" w:eastAsia="Arial"/>
          <w:sz w:val="18"/>
          <w:szCs w:val="18"/>
          <w:color w:val="3D493D"/>
          <w:spacing w:val="2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i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offere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d</w:t>
      </w:r>
      <w:r>
        <w:rPr>
          <w:rFonts w:ascii="Arial" w:hAnsi="Arial" w:cs="Arial" w:eastAsia="Arial"/>
          <w:sz w:val="18"/>
          <w:szCs w:val="18"/>
          <w:color w:val="3D493D"/>
          <w:spacing w:val="-2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by</w:t>
      </w:r>
      <w:r>
        <w:rPr>
          <w:rFonts w:ascii="Arial" w:hAnsi="Arial" w:cs="Arial" w:eastAsia="Arial"/>
          <w:sz w:val="18"/>
          <w:szCs w:val="18"/>
          <w:color w:val="3D493D"/>
          <w:spacing w:val="-1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2"/>
          <w:position w:val="2"/>
        </w:rPr>
        <w:t>high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39" w:lineRule="exact"/>
        <w:ind w:left="477" w:right="-20"/>
        <w:jc w:val="left"/>
        <w:tabs>
          <w:tab w:pos="3860" w:val="left"/>
          <w:tab w:pos="4220" w:val="left"/>
          <w:tab w:pos="79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year</w:t>
      </w:r>
      <w:r>
        <w:rPr>
          <w:rFonts w:ascii="Arial" w:hAnsi="Arial" w:cs="Arial" w:eastAsia="Arial"/>
          <w:sz w:val="18"/>
          <w:szCs w:val="18"/>
          <w:color w:val="3D493D"/>
          <w:spacing w:val="-3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9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additiona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l</w:t>
      </w:r>
      <w:r>
        <w:rPr>
          <w:rFonts w:ascii="Arial" w:hAnsi="Arial" w:cs="Arial" w:eastAsia="Arial"/>
          <w:sz w:val="18"/>
          <w:szCs w:val="18"/>
          <w:color w:val="3D493D"/>
          <w:spacing w:val="3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English,</w:t>
      </w:r>
      <w:r>
        <w:rPr>
          <w:rFonts w:ascii="Arial" w:hAnsi="Arial" w:cs="Arial" w:eastAsia="Arial"/>
          <w:sz w:val="18"/>
          <w:szCs w:val="18"/>
          <w:color w:val="3D493D"/>
          <w:spacing w:val="-44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2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4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2"/>
        </w:rPr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years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additiona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8"/>
          <w:szCs w:val="18"/>
          <w:color w:val="3D493D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English,</w:t>
      </w:r>
      <w:r>
        <w:rPr>
          <w:rFonts w:ascii="Arial" w:hAnsi="Arial" w:cs="Arial" w:eastAsia="Arial"/>
          <w:sz w:val="18"/>
          <w:szCs w:val="18"/>
          <w:color w:val="3D493D"/>
          <w:spacing w:val="-4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2"/>
          <w:position w:val="4"/>
        </w:rPr>
        <w:t>school)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1"/>
          <w:position w:val="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191" w:lineRule="auto"/>
        <w:ind w:left="477" w:right="334" w:firstLine="5"/>
        <w:jc w:val="left"/>
        <w:tabs>
          <w:tab w:pos="4220" w:val="left"/>
          <w:tab w:pos="7580" w:val="left"/>
          <w:tab w:pos="79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mathematic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s</w:t>
      </w:r>
      <w:r>
        <w:rPr>
          <w:rFonts w:ascii="Arial" w:hAnsi="Arial" w:cs="Arial" w:eastAsia="Arial"/>
          <w:sz w:val="18"/>
          <w:szCs w:val="18"/>
          <w:color w:val="3D493D"/>
          <w:spacing w:val="5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or</w:t>
      </w:r>
      <w:r>
        <w:rPr>
          <w:rFonts w:ascii="Arial" w:hAnsi="Arial" w:cs="Arial" w:eastAsia="Arial"/>
          <w:sz w:val="18"/>
          <w:szCs w:val="18"/>
          <w:color w:val="3D493D"/>
          <w:spacing w:val="5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natural/physical</w:t>
      </w:r>
      <w:r>
        <w:rPr>
          <w:rFonts w:ascii="Arial" w:hAnsi="Arial" w:cs="Arial" w:eastAsia="Arial"/>
          <w:sz w:val="18"/>
          <w:szCs w:val="18"/>
          <w:color w:val="3D493D"/>
          <w:spacing w:val="-38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3"/>
        </w:rPr>
        <w:t>mathematic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8"/>
          <w:szCs w:val="18"/>
          <w:color w:val="3D493D"/>
          <w:spacing w:val="11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3"/>
        </w:rPr>
        <w:t>or</w:t>
      </w:r>
      <w:r>
        <w:rPr>
          <w:rFonts w:ascii="Arial" w:hAnsi="Arial" w:cs="Arial" w:eastAsia="Arial"/>
          <w:sz w:val="18"/>
          <w:szCs w:val="18"/>
          <w:color w:val="3D493D"/>
          <w:spacing w:val="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3"/>
        </w:rPr>
        <w:t>natural/physical</w:t>
      </w:r>
      <w:r>
        <w:rPr>
          <w:rFonts w:ascii="Arial" w:hAnsi="Arial" w:cs="Arial" w:eastAsia="Arial"/>
          <w:sz w:val="18"/>
          <w:szCs w:val="18"/>
          <w:color w:val="3D493D"/>
          <w:spacing w:val="-38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0"/>
          <w:w w:val="100"/>
          <w:b/>
          <w:bCs/>
          <w:position w:val="-1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-49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0"/>
          <w:w w:val="100"/>
          <w:b/>
          <w:bCs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D493D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years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additiona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3D493D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English,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science.</w:t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science.</w:t>
      </w:r>
      <w:r>
        <w:rPr>
          <w:rFonts w:ascii="Arial" w:hAnsi="Arial" w:cs="Arial" w:eastAsia="Arial"/>
          <w:sz w:val="18"/>
          <w:szCs w:val="18"/>
          <w:color w:val="3D493D"/>
          <w:spacing w:val="-4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ab/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39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mathematic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s</w:t>
      </w:r>
      <w:r>
        <w:rPr>
          <w:rFonts w:ascii="Arial" w:hAnsi="Arial" w:cs="Arial" w:eastAsia="Arial"/>
          <w:sz w:val="18"/>
          <w:szCs w:val="18"/>
          <w:color w:val="3D493D"/>
          <w:spacing w:val="6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or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2"/>
        </w:rPr>
        <w:t>natural/physical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53" w:lineRule="exact"/>
        <w:ind w:left="117" w:right="-20"/>
        <w:jc w:val="left"/>
        <w:tabs>
          <w:tab w:pos="460" w:val="left"/>
          <w:tab w:pos="3860" w:val="left"/>
          <w:tab w:pos="4220" w:val="left"/>
          <w:tab w:pos="79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D493D"/>
          <w:spacing w:val="0"/>
          <w:w w:val="100"/>
          <w:position w:val="4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3D493D"/>
          <w:spacing w:val="-36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D493D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D493D"/>
          <w:spacing w:val="0"/>
          <w:w w:val="100"/>
          <w:position w:val="4"/>
        </w:rPr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years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5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social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science.</w:t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4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1"/>
        </w:rPr>
        <w:t>years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1"/>
        </w:rPr>
        <w:t>social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1"/>
        </w:rPr>
        <w:t>science.</w:t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5"/>
        </w:rPr>
        <w:t>science.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42" w:lineRule="exact"/>
        <w:ind w:left="117" w:right="-20"/>
        <w:jc w:val="left"/>
        <w:tabs>
          <w:tab w:pos="460" w:val="left"/>
          <w:tab w:pos="3860" w:val="left"/>
          <w:tab w:pos="4220" w:val="left"/>
          <w:tab w:pos="7580" w:val="left"/>
          <w:tab w:pos="79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46056"/>
          <w:spacing w:val="0"/>
          <w:w w:val="100"/>
          <w:position w:val="3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546056"/>
          <w:spacing w:val="-39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46056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46056"/>
          <w:spacing w:val="0"/>
          <w:w w:val="100"/>
          <w:position w:val="3"/>
        </w:rPr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years</w:t>
      </w:r>
      <w:r>
        <w:rPr>
          <w:rFonts w:ascii="Arial" w:hAnsi="Arial" w:cs="Arial" w:eastAsia="Arial"/>
          <w:sz w:val="18"/>
          <w:szCs w:val="18"/>
          <w:color w:val="3D493D"/>
          <w:spacing w:val="5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5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additiona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l</w:t>
      </w:r>
      <w:r>
        <w:rPr>
          <w:rFonts w:ascii="Arial" w:hAnsi="Arial" w:cs="Arial" w:eastAsia="Arial"/>
          <w:sz w:val="18"/>
          <w:szCs w:val="18"/>
          <w:color w:val="3D493D"/>
          <w:spacing w:val="5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courses</w:t>
      </w:r>
      <w:r>
        <w:rPr>
          <w:rFonts w:ascii="Arial" w:hAnsi="Arial" w:cs="Arial" w:eastAsia="Arial"/>
          <w:sz w:val="18"/>
          <w:szCs w:val="18"/>
          <w:color w:val="3D493D"/>
          <w:spacing w:val="11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3"/>
        </w:rPr>
        <w:t>(</w:t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3"/>
        </w:rPr>
        <w:t>from</w:t>
      </w:r>
      <w:r>
        <w:rPr>
          <w:rFonts w:ascii="Arial" w:hAnsi="Arial" w:cs="Arial" w:eastAsia="Arial"/>
          <w:sz w:val="18"/>
          <w:szCs w:val="18"/>
          <w:color w:val="546056"/>
          <w:spacing w:val="-41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3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3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-3"/>
        </w:rPr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years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additiona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courses</w:t>
      </w:r>
      <w:r>
        <w:rPr>
          <w:rFonts w:ascii="Arial" w:hAnsi="Arial" w:cs="Arial" w:eastAsia="Arial"/>
          <w:sz w:val="18"/>
          <w:szCs w:val="18"/>
          <w:color w:val="3D493D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(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from</w:t>
      </w:r>
      <w:r>
        <w:rPr>
          <w:rFonts w:ascii="Arial" w:hAnsi="Arial" w:cs="Arial" w:eastAsia="Arial"/>
          <w:sz w:val="18"/>
          <w:szCs w:val="18"/>
          <w:color w:val="3D493D"/>
          <w:spacing w:val="-4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4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44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position w:val="4"/>
        </w:rPr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years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social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science.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4" w:lineRule="exact"/>
        <w:ind w:left="477" w:right="-20"/>
        <w:jc w:val="left"/>
        <w:tabs>
          <w:tab w:pos="4220" w:val="left"/>
          <w:tab w:pos="7580" w:val="left"/>
          <w:tab w:pos="79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any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area</w:t>
      </w:r>
      <w:r>
        <w:rPr>
          <w:rFonts w:ascii="Arial" w:hAnsi="Arial" w:cs="Arial" w:eastAsia="Arial"/>
          <w:sz w:val="18"/>
          <w:szCs w:val="18"/>
          <w:color w:val="3D493D"/>
          <w:spacing w:val="10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above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,</w:t>
      </w:r>
      <w:r>
        <w:rPr>
          <w:rFonts w:ascii="Arial" w:hAnsi="Arial" w:cs="Arial" w:eastAsia="Arial"/>
          <w:sz w:val="18"/>
          <w:szCs w:val="18"/>
          <w:color w:val="3D493D"/>
          <w:spacing w:val="8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>foreign</w:t>
      </w:r>
      <w:r>
        <w:rPr>
          <w:rFonts w:ascii="Arial" w:hAnsi="Arial" w:cs="Arial" w:eastAsia="Arial"/>
          <w:sz w:val="18"/>
          <w:szCs w:val="18"/>
          <w:color w:val="3D493D"/>
          <w:spacing w:val="-45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any</w:t>
      </w:r>
      <w:r>
        <w:rPr>
          <w:rFonts w:ascii="Arial" w:hAnsi="Arial" w:cs="Arial" w:eastAsia="Arial"/>
          <w:sz w:val="18"/>
          <w:szCs w:val="18"/>
          <w:color w:val="3D493D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area</w:t>
      </w:r>
      <w:r>
        <w:rPr>
          <w:rFonts w:ascii="Arial" w:hAnsi="Arial" w:cs="Arial" w:eastAsia="Arial"/>
          <w:sz w:val="18"/>
          <w:szCs w:val="18"/>
          <w:color w:val="3D493D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above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18"/>
          <w:szCs w:val="18"/>
          <w:color w:val="3D493D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foreign</w:t>
      </w:r>
      <w:r>
        <w:rPr>
          <w:rFonts w:ascii="Arial" w:hAnsi="Arial" w:cs="Arial" w:eastAsia="Arial"/>
          <w:sz w:val="18"/>
          <w:szCs w:val="18"/>
          <w:color w:val="3D493D"/>
          <w:spacing w:val="-4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  <w:position w:val="1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-32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  <w:position w:val="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493D"/>
          <w:spacing w:val="0"/>
          <w:w w:val="100"/>
          <w:b/>
          <w:bCs/>
          <w:position w:val="1"/>
        </w:rPr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1"/>
        </w:rPr>
        <w:t>years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8"/>
          <w:szCs w:val="18"/>
          <w:color w:val="3D493D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1"/>
        </w:rPr>
        <w:t>additiona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8"/>
          <w:szCs w:val="18"/>
          <w:color w:val="3D493D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1"/>
        </w:rPr>
        <w:t>courses</w:t>
      </w:r>
      <w:r>
        <w:rPr>
          <w:rFonts w:ascii="Arial" w:hAnsi="Arial" w:cs="Arial" w:eastAsia="Arial"/>
          <w:sz w:val="18"/>
          <w:szCs w:val="18"/>
          <w:color w:val="3D493D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1"/>
        </w:rPr>
        <w:t>(</w:t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1"/>
        </w:rPr>
        <w:t>from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" w:after="0" w:line="188" w:lineRule="auto"/>
        <w:ind w:left="482" w:right="48"/>
        <w:jc w:val="left"/>
        <w:tabs>
          <w:tab w:pos="4220" w:val="left"/>
          <w:tab w:pos="79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3"/>
        </w:rPr>
        <w:t>language</w:t>
      </w:r>
      <w:r>
        <w:rPr>
          <w:rFonts w:ascii="Arial" w:hAnsi="Arial" w:cs="Arial" w:eastAsia="Arial"/>
          <w:sz w:val="18"/>
          <w:szCs w:val="18"/>
          <w:color w:val="546056"/>
          <w:spacing w:val="13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or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comparative</w:t>
      </w:r>
      <w:r>
        <w:rPr>
          <w:rFonts w:ascii="Arial" w:hAnsi="Arial" w:cs="Arial" w:eastAsia="Arial"/>
          <w:sz w:val="18"/>
          <w:szCs w:val="18"/>
          <w:color w:val="3D493D"/>
          <w:spacing w:val="-40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language</w:t>
      </w:r>
      <w:r>
        <w:rPr>
          <w:rFonts w:ascii="Arial" w:hAnsi="Arial" w:cs="Arial" w:eastAsia="Arial"/>
          <w:sz w:val="18"/>
          <w:szCs w:val="18"/>
          <w:color w:val="3D493D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or</w:t>
      </w:r>
      <w:r>
        <w:rPr>
          <w:rFonts w:ascii="Arial" w:hAnsi="Arial" w:cs="Arial" w:eastAsia="Arial"/>
          <w:sz w:val="18"/>
          <w:szCs w:val="18"/>
          <w:color w:val="3D493D"/>
          <w:spacing w:val="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-2"/>
        </w:rPr>
        <w:t>comparative</w:t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any</w:t>
      </w:r>
      <w:r>
        <w:rPr>
          <w:rFonts w:ascii="Arial" w:hAnsi="Arial" w:cs="Arial" w:eastAsia="Arial"/>
          <w:sz w:val="18"/>
          <w:szCs w:val="18"/>
          <w:color w:val="3D493D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area</w:t>
      </w:r>
      <w:r>
        <w:rPr>
          <w:rFonts w:ascii="Arial" w:hAnsi="Arial" w:cs="Arial" w:eastAsia="Arial"/>
          <w:sz w:val="18"/>
          <w:szCs w:val="18"/>
          <w:color w:val="3D493D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above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3D493D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foreig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3D493D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language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religion/philosophy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)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>.</w:t>
      </w:r>
      <w:r>
        <w:rPr>
          <w:rFonts w:ascii="Arial" w:hAnsi="Arial" w:cs="Arial" w:eastAsia="Arial"/>
          <w:sz w:val="18"/>
          <w:szCs w:val="18"/>
          <w:color w:val="3D493D"/>
          <w:spacing w:val="-33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3"/>
        </w:rPr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-2"/>
        </w:rPr>
        <w:t>religion/philosophy</w:t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-2"/>
        </w:rPr>
        <w:t>)</w:t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-2"/>
        </w:rPr>
        <w:t>.</w:t>
      </w:r>
      <w:r>
        <w:rPr>
          <w:rFonts w:ascii="Arial" w:hAnsi="Arial" w:cs="Arial" w:eastAsia="Arial"/>
          <w:sz w:val="18"/>
          <w:szCs w:val="18"/>
          <w:color w:val="546056"/>
          <w:spacing w:val="-3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8"/>
          <w:szCs w:val="18"/>
          <w:color w:val="546056"/>
          <w:spacing w:val="0"/>
          <w:w w:val="100"/>
          <w:position w:val="-2"/>
        </w:rPr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or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comparativ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3D493D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religion/philosophy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18"/>
          <w:szCs w:val="18"/>
          <w:color w:val="3D493D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6860"/>
          <w:pgMar w:top="1580" w:bottom="280" w:left="780" w:right="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52.799999pt;margin-top:80.639999pt;width:556.799988pt;height:721.919983pt;mso-position-horizontal-relative:page;mso-position-vertical-relative:page;z-index:-168" type="#_x0000_t75">
            <v:imagedata r:id="rId6" o:title=""/>
          </v:shape>
        </w:pict>
      </w:r>
      <w:r>
        <w:rPr/>
        <w:pict>
          <v:group style="position:absolute;margin-left:15.186066pt;margin-top:581.889404pt;width:28.971043pt;height:.1pt;mso-position-horizontal-relative:page;mso-position-vertical-relative:page;z-index:-167" coordorigin="304,11638" coordsize="579,2">
            <v:shape style="position:absolute;left:304;top:11638;width:579;height:2" coordorigin="304,11638" coordsize="579,0" path="m468,11638l1048,11638e" filled="f" stroked="t" strokeweight=".719953pt" strokecolor="#B3CCCF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4" w:after="0" w:line="225" w:lineRule="auto"/>
        <w:ind w:left="100" w:right="6256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0"/>
          <w:w w:val="109"/>
        </w:rPr>
        <w:t>information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-11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0"/>
          <w:w w:val="94"/>
        </w:rPr>
        <w:t>NCAA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0"/>
          <w:w w:val="100"/>
        </w:rPr>
        <w:t>Eligibilit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0"/>
          <w:w w:val="100"/>
        </w:rPr>
        <w:t>Cente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0"/>
          <w:w w:val="100"/>
        </w:rPr>
        <w:t>website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0"/>
          <w:w w:val="113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3F4B42"/>
          <w:spacing w:val="0"/>
          <w:w w:val="113"/>
        </w:rPr>
        <w:t> </w:t>
      </w:r>
      <w:hyperlink r:id="rId7">
        <w:r>
          <w:rPr>
            <w:rFonts w:ascii="Times New Roman" w:hAnsi="Times New Roman" w:cs="Times New Roman" w:eastAsia="Times New Roman"/>
            <w:sz w:val="22"/>
            <w:szCs w:val="22"/>
            <w:color w:val="49577C"/>
            <w:spacing w:val="0"/>
            <w:w w:val="104"/>
          </w:rPr>
          <w:t>www.eligibilitycenter.or</w:t>
        </w:r>
        <w:r>
          <w:rPr>
            <w:rFonts w:ascii="Times New Roman" w:hAnsi="Times New Roman" w:cs="Times New Roman" w:eastAsia="Times New Roman"/>
            <w:sz w:val="22"/>
            <w:szCs w:val="22"/>
            <w:color w:val="49577C"/>
            <w:spacing w:val="-1"/>
            <w:w w:val="105"/>
          </w:rPr>
          <w:t>g</w:t>
        </w:r>
        <w:r>
          <w:rPr>
            <w:rFonts w:ascii="Times New Roman" w:hAnsi="Times New Roman" w:cs="Times New Roman" w:eastAsia="Times New Roman"/>
            <w:sz w:val="22"/>
            <w:szCs w:val="22"/>
            <w:color w:val="3F4B42"/>
            <w:spacing w:val="0"/>
            <w:w w:val="121"/>
          </w:rPr>
          <w:t>.</w:t>
        </w:r>
        <w:r>
          <w:rPr>
            <w:rFonts w:ascii="Times New Roman" w:hAnsi="Times New Roman" w:cs="Times New Roman" w:eastAsia="Times New Roman"/>
            <w:sz w:val="22"/>
            <w:szCs w:val="22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8" w:after="0" w:line="240" w:lineRule="auto"/>
        <w:ind w:right="99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F4B42"/>
          <w:spacing w:val="0"/>
          <w:w w:val="100"/>
        </w:rPr>
        <w:t>Page</w:t>
      </w:r>
      <w:r>
        <w:rPr>
          <w:rFonts w:ascii="Times New Roman" w:hAnsi="Times New Roman" w:cs="Times New Roman" w:eastAsia="Times New Roman"/>
          <w:sz w:val="17"/>
          <w:szCs w:val="17"/>
          <w:color w:val="3F4B4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F4B42"/>
          <w:spacing w:val="0"/>
          <w:w w:val="99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3F4B42"/>
          <w:spacing w:val="-4"/>
          <w:w w:val="99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676E64"/>
          <w:spacing w:val="0"/>
          <w:w w:val="13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76E6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F4B42"/>
          <w:spacing w:val="0"/>
          <w:w w:val="103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sectPr>
      <w:pgSz w:w="12220" w:h="16840"/>
      <w:pgMar w:top="1580" w:bottom="280" w:left="146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hyperlink" Target="http://www.eligibilitycenter.org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dcterms:created xsi:type="dcterms:W3CDTF">2016-02-25T10:00:58Z</dcterms:created>
  <dcterms:modified xsi:type="dcterms:W3CDTF">2016-02-25T10:00:58Z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2016-02-25T00:00:00Z</vt:filetime>
  </property>
  <property fmtid="{D5CDD505-2E9C-101B-9397-08002B2CF9AE}" pid="3" name="LastSaved">
    <vt:filetime>2016-02-25T00:00:00Z</vt:filetime>
  </property>
</Properties>
</file>